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235" w:rsidRDefault="00B94235" w:rsidP="001E35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4235" w:rsidRPr="00A65196" w:rsidRDefault="00B94235" w:rsidP="001E3586">
      <w:pPr>
        <w:jc w:val="center"/>
        <w:rPr>
          <w:rFonts w:ascii="Times New Roman" w:hAnsi="Times New Roman" w:cs="Times New Roman"/>
          <w:sz w:val="24"/>
          <w:szCs w:val="24"/>
        </w:rPr>
      </w:pPr>
      <w:r w:rsidRPr="00A6519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25pt;height:840.75pt">
            <v:imagedata r:id="rId7" o:title=""/>
          </v:shape>
        </w:pict>
      </w:r>
    </w:p>
    <w:p w:rsidR="00B94235" w:rsidRPr="001E3586" w:rsidRDefault="00B94235" w:rsidP="001E3586">
      <w:pPr>
        <w:jc w:val="center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ПРОГРАММА</w:t>
      </w:r>
    </w:p>
    <w:p w:rsidR="00B94235" w:rsidRPr="001E3586" w:rsidRDefault="00B94235" w:rsidP="001E35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</w:t>
      </w:r>
      <w:r w:rsidRPr="001E3586">
        <w:rPr>
          <w:rFonts w:ascii="Times New Roman" w:hAnsi="Times New Roman" w:cs="Times New Roman"/>
          <w:sz w:val="24"/>
          <w:szCs w:val="24"/>
        </w:rPr>
        <w:t xml:space="preserve">ТИВНОГО КУРСА </w:t>
      </w:r>
    </w:p>
    <w:p w:rsidR="00B94235" w:rsidRPr="00934B47" w:rsidRDefault="00B94235" w:rsidP="001E35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«</w:t>
      </w:r>
      <w:r w:rsidRPr="00934B47">
        <w:rPr>
          <w:rFonts w:ascii="Times New Roman" w:hAnsi="Times New Roman" w:cs="Times New Roman"/>
          <w:b/>
          <w:bCs/>
          <w:sz w:val="24"/>
          <w:szCs w:val="24"/>
        </w:rPr>
        <w:t xml:space="preserve">ГОТОВИМСЯ К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ГИА (</w:t>
      </w:r>
      <w:r w:rsidRPr="00934B47">
        <w:rPr>
          <w:rFonts w:ascii="Times New Roman" w:hAnsi="Times New Roman" w:cs="Times New Roman"/>
          <w:b/>
          <w:bCs/>
          <w:sz w:val="24"/>
          <w:szCs w:val="24"/>
        </w:rPr>
        <w:t>ОГЭ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934B47">
        <w:rPr>
          <w:rFonts w:ascii="Times New Roman" w:hAnsi="Times New Roman" w:cs="Times New Roman"/>
          <w:b/>
          <w:bCs/>
          <w:sz w:val="24"/>
          <w:szCs w:val="24"/>
        </w:rPr>
        <w:t xml:space="preserve"> ПО РУССКОМУ ЯЗЫКУ»</w:t>
      </w:r>
    </w:p>
    <w:p w:rsidR="00B94235" w:rsidRPr="00A3473C" w:rsidRDefault="00B94235" w:rsidP="00FC33DC">
      <w:pPr>
        <w:shd w:val="clear" w:color="auto" w:fill="FFFFFF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A3473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1.Планируемые результаты освоения предмета</w:t>
      </w:r>
    </w:p>
    <w:p w:rsidR="00B94235" w:rsidRPr="00FC33DC" w:rsidRDefault="00B94235" w:rsidP="00A46F06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473C">
        <w:rPr>
          <w:rFonts w:ascii="Times New Roman" w:hAnsi="Times New Roman" w:cs="Times New Roman"/>
          <w:color w:val="000000"/>
          <w:spacing w:val="1"/>
          <w:sz w:val="24"/>
          <w:szCs w:val="24"/>
        </w:rPr>
        <w:t>Основным результатом освоения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E35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предлагаемого </w:t>
      </w:r>
      <w:bookmarkStart w:id="0" w:name="_GoBack"/>
      <w:bookmarkEnd w:id="0"/>
      <w:r w:rsidRPr="001E35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курса, рассчитанного на 34 часа, является обеспечение эффективной и целенаправленной подготовки учащихся </w:t>
      </w:r>
      <w:r w:rsidRPr="001E3586">
        <w:rPr>
          <w:rFonts w:ascii="Times New Roman" w:hAnsi="Times New Roman" w:cs="Times New Roman"/>
          <w:color w:val="000000"/>
          <w:sz w:val="24"/>
          <w:szCs w:val="24"/>
        </w:rPr>
        <w:t xml:space="preserve">9 классов к </w:t>
      </w:r>
      <w:r w:rsidRPr="00FC33DC">
        <w:rPr>
          <w:rFonts w:ascii="Times New Roman" w:hAnsi="Times New Roman" w:cs="Times New Roman"/>
          <w:color w:val="000000"/>
          <w:sz w:val="24"/>
          <w:szCs w:val="24"/>
        </w:rPr>
        <w:t>выпускному экзамену по русскому языку в форме ОГЭ. В связи с этим программа содержит:</w:t>
      </w:r>
    </w:p>
    <w:p w:rsidR="00B94235" w:rsidRPr="00FC33DC" w:rsidRDefault="00B94235" w:rsidP="00A46F06">
      <w:pPr>
        <w:pStyle w:val="1"/>
        <w:shd w:val="clear" w:color="auto" w:fill="FFFFFF"/>
        <w:ind w:left="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z w:val="24"/>
          <w:szCs w:val="24"/>
        </w:rPr>
        <w:t xml:space="preserve">— отобранную в соответствии с задачами подготовки к ГИА по русскому языку систему понятий из области фонетики, лексики, морфемики и словообразования, морфологии и орфографии, синтаксиса и пунктуации, стилистики русского языка; </w:t>
      </w:r>
    </w:p>
    <w:p w:rsidR="00B94235" w:rsidRPr="00FC33DC" w:rsidRDefault="00B94235" w:rsidP="00A46F06">
      <w:pPr>
        <w:pStyle w:val="1"/>
        <w:shd w:val="clear" w:color="auto" w:fill="FFFFFF"/>
        <w:ind w:left="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z w:val="24"/>
          <w:szCs w:val="24"/>
        </w:rPr>
        <w:t xml:space="preserve">— систему речеведческих понятий, но основе которой строится работа по подготовке учащихся к выполнению части С ОГЭ; </w:t>
      </w:r>
    </w:p>
    <w:p w:rsidR="00B94235" w:rsidRPr="00FC33DC" w:rsidRDefault="00B94235" w:rsidP="00A46F06">
      <w:pPr>
        <w:pStyle w:val="1"/>
        <w:shd w:val="clear" w:color="auto" w:fill="FFFFFF"/>
        <w:ind w:left="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z w:val="24"/>
          <w:szCs w:val="24"/>
        </w:rPr>
        <w:t>— сведения об основных нормах русского литературного языка.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1E35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Представленная программа предусматривает изучение содержания и структуры ОГЭ, знакомит со спецификацией КИМов, позволяет организовать изучение и повторение материала </w:t>
      </w:r>
      <w:r w:rsidRPr="001E35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блоками в соответствии с типами заданий, представленных в экзаменационной работе. Особое внимание уделяется написанию сжатого изложения и </w:t>
      </w:r>
      <w:r w:rsidRPr="001E3586">
        <w:rPr>
          <w:rFonts w:ascii="Times New Roman" w:hAnsi="Times New Roman" w:cs="Times New Roman"/>
          <w:color w:val="000000"/>
          <w:spacing w:val="2"/>
          <w:sz w:val="24"/>
          <w:szCs w:val="24"/>
        </w:rPr>
        <w:t>сочинения на основе предложенного текста.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1E35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 ходе изучения данной программы учащиеся </w:t>
      </w:r>
      <w:r w:rsidRPr="001E3586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должны знать</w:t>
      </w:r>
      <w:r w:rsidRPr="001E3586">
        <w:rPr>
          <w:rFonts w:ascii="Times New Roman" w:hAnsi="Times New Roman" w:cs="Times New Roman"/>
          <w:color w:val="000000"/>
          <w:spacing w:val="2"/>
          <w:sz w:val="24"/>
          <w:szCs w:val="24"/>
        </w:rPr>
        <w:t>: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5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— основные теоретические сведения, предусмотренные программой по фонетике, лексике, фразеологии, морфемике и словообразованию, </w:t>
      </w:r>
      <w:r w:rsidRPr="001E3586">
        <w:rPr>
          <w:rFonts w:ascii="Times New Roman" w:hAnsi="Times New Roman" w:cs="Times New Roman"/>
          <w:color w:val="000000"/>
          <w:sz w:val="24"/>
          <w:szCs w:val="24"/>
        </w:rPr>
        <w:t>морфологии, синтаксису, стилистике, культуре речи, речеведению.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Учащиеся, применяя полученные знания, </w:t>
      </w:r>
      <w:r w:rsidRPr="001E3586">
        <w:rPr>
          <w:rFonts w:ascii="Times New Roman" w:hAnsi="Times New Roman" w:cs="Times New Roman"/>
          <w:b/>
          <w:bCs/>
          <w:sz w:val="24"/>
          <w:szCs w:val="24"/>
        </w:rPr>
        <w:t>должны уметь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— опознавать  языковые  единицы различных уровней,  проводить  их лингвистический анализ; 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— определять  тему,  основную  мысль  текста,  функционально-смысловой тип текста или его фрагмента; 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— различать  разговорную  речь,  научный  стиль,  официально-деловой стиль, публицистический стиль, язык художественной литературы;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— читать тексты разных стилей и жанров;  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— адекватно  понимать  информацию  устного  и  письменного сообщения (цель,  тему  основную  и  дополнительную,  явную  и скрытую информацию);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— владеть  разными  видами  чтения (изучающим,  ознакомительным, просмотровым); 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— воспроизводить  текст  с  заданной  степенью  свернутости (план, пересказ, изложение); 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— писать сочинение-рассуждение на лингвистическую тему и тему, связанную с анализом предложенного фрагмента;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— осуществлять  выбор  и  организацию  языковых  средств  в соответствии с темой речевого высказывания; 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— свободно,  правильно  излагать  свои мысли  в  устной  и  письменной форме,  соблюдать  нормы  построения  текста (логичность, последовательность, связность, соответствие теме и др.); 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— соблюдать  в практике речевого общения основные произносительные,  лексические,  грамматические  нормы  современного  русского литературного языка; 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— соблюдать  в  практике  письма  основные  правила  орфографии  и пунктуации; </w:t>
      </w:r>
    </w:p>
    <w:p w:rsidR="00B94235" w:rsidRPr="001E3586" w:rsidRDefault="00B94235" w:rsidP="00FC33DC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— осуществлять речевой  самоконтроль; оценивать  свою речь  с  точки зрения  ее  правильности,  находить  грамматические  и  речевые ошибки,  недочеты,  исправлять  их;  совершенствовать  и редактировать собственные тексты.</w:t>
      </w:r>
    </w:p>
    <w:p w:rsidR="00B94235" w:rsidRPr="001E3586" w:rsidRDefault="00B94235" w:rsidP="00934B47">
      <w:pPr>
        <w:pStyle w:val="NoSpacing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b/>
          <w:bCs/>
          <w:sz w:val="24"/>
          <w:szCs w:val="24"/>
        </w:rPr>
        <w:t>Методы и формы обучения:</w:t>
      </w:r>
      <w:r w:rsidRPr="001E3586">
        <w:rPr>
          <w:rFonts w:ascii="Times New Roman" w:hAnsi="Times New Roman" w:cs="Times New Roman"/>
          <w:sz w:val="24"/>
          <w:szCs w:val="24"/>
        </w:rPr>
        <w:t xml:space="preserve"> практикумы, выполнение творческих работ, редактирование, проблемные задания, работа с текстом, анализ языкового материала, работа с таблицей, групповая работа, эксперимент.</w:t>
      </w:r>
    </w:p>
    <w:p w:rsidR="00B94235" w:rsidRPr="001E3586" w:rsidRDefault="00B94235" w:rsidP="00A46F06">
      <w:pPr>
        <w:shd w:val="clear" w:color="auto" w:fill="FFFFFF"/>
        <w:ind w:firstLine="540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2 .</w:t>
      </w:r>
      <w:r w:rsidRPr="001E3586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Содержание программы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E3586">
        <w:rPr>
          <w:b/>
          <w:bCs/>
          <w:color w:val="000000"/>
          <w:sz w:val="24"/>
          <w:szCs w:val="24"/>
        </w:rPr>
        <w:t>1</w:t>
      </w:r>
      <w:r w:rsidRPr="00FC33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Содержание и структура ОГЭ по русскому языку. Типология заданий (1 час).</w:t>
      </w:r>
    </w:p>
    <w:p w:rsidR="00B94235" w:rsidRPr="00FC33DC" w:rsidRDefault="00B94235" w:rsidP="00A46F06">
      <w:pPr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FC33DC">
        <w:rPr>
          <w:rFonts w:ascii="Times New Roman" w:hAnsi="Times New Roman" w:cs="Times New Roman"/>
          <w:b/>
          <w:bCs/>
          <w:sz w:val="24"/>
          <w:szCs w:val="24"/>
        </w:rPr>
        <w:t xml:space="preserve">Текст. Типы речи. </w:t>
      </w:r>
      <w:r w:rsidRPr="00FC33D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(2 часа).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Текст. Основные признаки текста. Тема и основная мысль текста. Развитие мысли в тексте. Данная и новая информация. Деление тексты на абзацы и микротемы. Строение абзаца. План текста: простой, сложный, тезисный. 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Типы речи: повествование, описание, рассуждение. Особенности строения текстов разных типов речи. Структура текста-рассуждения. Языковые средства связи.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3586">
        <w:rPr>
          <w:rFonts w:ascii="Times New Roman" w:hAnsi="Times New Roman" w:cs="Times New Roman"/>
          <w:b/>
          <w:bCs/>
          <w:sz w:val="24"/>
          <w:szCs w:val="24"/>
        </w:rPr>
        <w:t>3. Сочинение-рассуждение на тему, связанную с анализом текста. (5 часов).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Особенности композиционного построения сочинения-рассуждения данного типа. Формулирование тезиса, отражающего основную мысль текста. Аргументация с опорой на исходный текст. Оформление аргументов. 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3586">
        <w:rPr>
          <w:rFonts w:ascii="Times New Roman" w:hAnsi="Times New Roman" w:cs="Times New Roman"/>
          <w:b/>
          <w:bCs/>
          <w:sz w:val="24"/>
          <w:szCs w:val="24"/>
        </w:rPr>
        <w:t>4. Сочинение-рассуждение на лингвистическую тему. (3 часа).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Основные требования к сочинению-рассуждению на лингвистическую тему. Теоретический уровень осмысления темы. Особенности аргументации. 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3586">
        <w:rPr>
          <w:rFonts w:ascii="Times New Roman" w:hAnsi="Times New Roman" w:cs="Times New Roman"/>
          <w:b/>
          <w:bCs/>
          <w:sz w:val="24"/>
          <w:szCs w:val="24"/>
        </w:rPr>
        <w:t xml:space="preserve">5 Сжатое изложение как вид информационной переработки текста. (4 часа). 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Подробное, выборочное, сжатое изложение. Основные приёмы содержательной компрессии текста: разделение информации на главную и второстепенную, исключение несущественной и второстепенной информации; свёртывание исходной информации за счёт обобщения (перевода частного в общее).</w:t>
      </w:r>
    </w:p>
    <w:p w:rsidR="00B94235" w:rsidRPr="001E3586" w:rsidRDefault="00B94235" w:rsidP="00A46F0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Языковые приёмы компрессии текста: замена однородных членов обобщающим наименованием; фрагмента предложения синонимичным выражением; замена предложения или его части указательным, определительным и отрицательным местоимением с обобщающим значением; сложноподчинённого предложения простым, исключение повторов, фрагмента предложения, одного или нескольких синонимов.Этапы написания сжатого изложения. Определение темы и идеи текста. Определение логико-смысловой структуры текста. Выделение микротем и их основного содержания. Абзацное членение текста. Этап моделирования сжатого изложения.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33D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6. Фонетика. Орфоэпия. (2 часа).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>Фонетическая система русского языка. Гласные и согласные звуки. Звуковые процессы в области гласных и согласных звуков. Фонетический разбор.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Орфоэпические нормы (нормы ударения, нормы произношения), логическое ударение. Выразительные средства русской фонетики: ассонанс, аллитерация. 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C33DC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7. Лексика и фразеология (4 часа).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>Лексическая система русского языка. Многозначность слова. Прямое и переносное значение слов. Изобразительно-выразительные средства языка, основанные на переносном значении слова (тропы): эпитет, метафора, сравнение, олицетворение, метонимия, гипербола, литота, ирония.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Омонимы. Синонимы. Антонимы. Паронимы. Изобразительные возможности синонимов, антонимов, паронимов, омонимов. Контекстуальные синонимы и антонимы. Диалектизмы, специальная лексика, архаизмы, историзмы, неологизмы. Общеупотребительная, разговорно-бытовая и книжная лексика. Стилистические синонимы. Лексические нормы. 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Русская фразеология. Крылатые слова, пословицы, поговорки. 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C33DC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8. Морфемика. Словообразование. Орфография. (3 часа).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Состав слова. Морфологический и неморфологический способы образования. Чередование звуков в корне слова. 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Правописание корней и приставок. Правописание безударных гласных в корне слова. Правописание корней с чередованием гласных </w:t>
      </w:r>
      <w:r w:rsidRPr="00FC33DC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а-о, е-и</w:t>
      </w: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Правописание гласных и согласных в приставках, не зависящее от произношения. Правописание приставок, оканчивающихся на </w:t>
      </w:r>
      <w:r w:rsidRPr="00FC33DC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 (с)</w:t>
      </w: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Правописание приставок </w:t>
      </w:r>
      <w:r w:rsidRPr="00FC33DC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пре</w:t>
      </w: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и </w:t>
      </w:r>
      <w:r w:rsidRPr="00FC33DC">
        <w:rPr>
          <w:rFonts w:ascii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при</w:t>
      </w: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C33D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9. Морфология. Орфография (5 часов).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Общее грамматическое значение, морфологические признаки и синтаксические функции знаменательных частей речи. </w:t>
      </w: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Морфологический разбор знаменательных частей речи. Трудные случаи морфологического разбора. </w:t>
      </w: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>Морфологические нормы:</w:t>
      </w:r>
      <w:r w:rsidRPr="00FC33DC">
        <w:rPr>
          <w:rFonts w:ascii="Times New Roman" w:hAnsi="Times New Roman" w:cs="Times New Roman"/>
          <w:sz w:val="24"/>
          <w:szCs w:val="24"/>
        </w:rPr>
        <w:t xml:space="preserve"> </w:t>
      </w: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образование форм именительного и родительного падежей множественного числа имён существительных, падежных форм числительных, форм различных степеней сравнения прилагательных, форм глаголов, </w:t>
      </w: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местоимений и деепричастий. Служебные части речи: предлоги, союзы, частицы. Грамматическая омонимия. 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Правописание суффиксов и окончаний имён существительных, прилагательных, глаголов, причастий. Правописание наречий. Одна и две буквы </w:t>
      </w:r>
      <w:r w:rsidRPr="00FC33DC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в суффиксах различных частей речи. Правописание предлогов, союзов. Раздельное и слитное написание </w:t>
      </w:r>
      <w:r w:rsidRPr="00FC33DC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не</w:t>
      </w: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</w:t>
      </w:r>
      <w:r w:rsidRPr="00FC33DC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со словами различных частей речи.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33D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10. Синтаксис. Пунктуация (4 часа).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Словосочетание, типы связи в словосочетаниях: согласование, управление, примыкание. Предложение. Грамматическая основа предложения. Способы выражения подлежащего и сказуемого. Виды односоставных предложений. Полные и неполные предложения. Осложнённое простое предложение: однородные члены, обособленные члены, вводные слова, обращения. Сложное предложение. Основные типы сложных предложений: сложносочинённое, сложноподчинённое, бессоюзное. Сложные предложения с разными видами связи между частями. Способы оформления чужой речи. Предложения с прямой и косвенной речью. Цитирование. </w:t>
      </w:r>
    </w:p>
    <w:p w:rsidR="00B94235" w:rsidRPr="00FC33DC" w:rsidRDefault="00B94235" w:rsidP="00A46F06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Синтаксические нормы: нормы согласования и управления слов, правильное построение предложений с деепричастными оборотами, с однородными членами предложения и однородными придаточными, </w:t>
      </w:r>
      <w:r w:rsidRPr="00FC33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построение сложноподчиненных предложений, </w:t>
      </w: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построение предложений с косвенной речью. Синтаксическая синонимия как источник богатства и выразительности русской речи. </w:t>
      </w:r>
    </w:p>
    <w:p w:rsidR="00B94235" w:rsidRDefault="00B94235" w:rsidP="00FC33DC">
      <w:pPr>
        <w:pStyle w:val="1"/>
        <w:shd w:val="clear" w:color="auto" w:fill="FFFFFF"/>
        <w:tabs>
          <w:tab w:val="left" w:pos="0"/>
        </w:tabs>
        <w:ind w:left="0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D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Знаки препинания между подлежащим и сказуемым. Знаки препинания в простом осложнённом предложении (предложения с однородными, обособленными членами, вводными словами, обращениями). Знаки препинания в сложном союзном предложении. Знаки препинания в бессоюзном сложном предложении. Знаки препинания в предложениях с прямой речью. </w:t>
      </w:r>
    </w:p>
    <w:p w:rsidR="00B94235" w:rsidRDefault="00B94235" w:rsidP="00934B47">
      <w:pPr>
        <w:spacing w:after="0" w:line="240" w:lineRule="auto"/>
        <w:ind w:firstLine="227"/>
        <w:jc w:val="both"/>
        <w:rPr>
          <w:rFonts w:ascii="Times New Roman" w:hAnsi="Times New Roman" w:cs="Times New Roman"/>
          <w:sz w:val="24"/>
          <w:szCs w:val="24"/>
        </w:rPr>
      </w:pPr>
    </w:p>
    <w:p w:rsidR="00B94235" w:rsidRPr="00934B47" w:rsidRDefault="00B94235" w:rsidP="00A46F06">
      <w:pPr>
        <w:tabs>
          <w:tab w:val="left" w:pos="0"/>
        </w:tabs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4B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3. Т</w:t>
      </w:r>
      <w:r w:rsidRPr="00934B47">
        <w:rPr>
          <w:rFonts w:ascii="Times New Roman" w:hAnsi="Times New Roman" w:cs="Times New Roman"/>
          <w:b/>
          <w:bCs/>
          <w:sz w:val="24"/>
          <w:szCs w:val="24"/>
        </w:rPr>
        <w:t>ематическое планирование</w:t>
      </w:r>
    </w:p>
    <w:tbl>
      <w:tblPr>
        <w:tblW w:w="10314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18"/>
        <w:gridCol w:w="5116"/>
        <w:gridCol w:w="2057"/>
        <w:gridCol w:w="17"/>
        <w:gridCol w:w="2006"/>
      </w:tblGrid>
      <w:tr w:rsidR="00B94235" w:rsidRPr="00FC33DC">
        <w:trPr>
          <w:trHeight w:val="504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Тема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0637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B94235" w:rsidRPr="00FC33DC" w:rsidRDefault="00B94235" w:rsidP="000637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2006" w:type="dxa"/>
          </w:tcPr>
          <w:p w:rsidR="00B94235" w:rsidRPr="00FC33DC" w:rsidRDefault="00B94235" w:rsidP="000637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B94235" w:rsidRPr="00FC33DC" w:rsidRDefault="00B94235" w:rsidP="000637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B94235" w:rsidRPr="00FC33DC">
        <w:trPr>
          <w:trHeight w:val="352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z w:val="24"/>
                <w:szCs w:val="24"/>
              </w:rPr>
              <w:t>Содержание и структура ОГЭ по русскому языку. Типология заданий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Текст. Тема и основная мысль текста. План текста. Абзацы и микротемы.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229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 xml:space="preserve">Типы речи. </w:t>
            </w: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 </w:t>
            </w:r>
            <w:r w:rsidRPr="002130DC">
              <w:rPr>
                <w:b w:val="0"/>
                <w:bCs w:val="0"/>
                <w:sz w:val="24"/>
                <w:szCs w:val="24"/>
              </w:rPr>
              <w:t>Структура текста-рассуждения. Языковые средства связи.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Особенности композиционного построения сочинения-рассуждения, связанного с анализом текста.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Формулирование тезиса, отражающего основную мысль текста.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Аргументация с опорой на исходный текст. Оформление аргументов.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Требования к сочинению-рассуждению на лингвистическую тему.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 xml:space="preserve">Теоретический уровень осмысления темы. Особенности аргументации. 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Сжатое изложение как вид информационной переработки текста. Основные приёмы содержательной компрессии текста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Языковые приёмы компрессии текста.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Этапы написания сжатого изложения.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>Фонетическая система русского языка.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>Орфоэпические нормы. Выразительные средства русской фонетики.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Лексическое значение слова: прямое и переносное. </w:t>
            </w: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Изобразительно-выразительные средства языка, основанные на переносном значении слова.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Омонимы. Синонимы. Антонимы. Паронимы.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Активный и пассивный запас языка. </w:t>
            </w: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Общеупотребительная, разговорно-бытовая и книжная лексика.</w:t>
            </w:r>
            <w:r w:rsidRPr="002130DC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Стилистические синонимы.</w:t>
            </w:r>
          </w:p>
        </w:tc>
        <w:tc>
          <w:tcPr>
            <w:tcW w:w="2074" w:type="dxa"/>
            <w:gridSpan w:val="2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2006" w:type="dxa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Фразеология. </w:t>
            </w: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Лексические нормы.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Состав слова. Словообразование.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 xml:space="preserve">Правописание безударных гласных в корне слова. Правописание корней с чередованием гласных </w:t>
            </w:r>
            <w:r w:rsidRPr="002130DC">
              <w:rPr>
                <w:i/>
                <w:iCs/>
                <w:color w:val="000000"/>
                <w:spacing w:val="2"/>
                <w:sz w:val="24"/>
                <w:szCs w:val="24"/>
              </w:rPr>
              <w:t>а-о, е-и</w:t>
            </w: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Правописание гласных и согласных в приставках.</w:t>
            </w:r>
          </w:p>
        </w:tc>
        <w:tc>
          <w:tcPr>
            <w:tcW w:w="2057" w:type="dxa"/>
          </w:tcPr>
          <w:p w:rsidR="00B94235" w:rsidRPr="00FC33DC" w:rsidRDefault="00B94235" w:rsidP="00532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023" w:type="dxa"/>
            <w:gridSpan w:val="2"/>
          </w:tcPr>
          <w:p w:rsidR="00B94235" w:rsidRPr="00176248" w:rsidRDefault="00B9423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sz w:val="24"/>
                <w:szCs w:val="24"/>
              </w:rPr>
              <w:t>Сочинение-рассуждение на тему, связанную с анализом текста.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>Общее грамматическое значение, морфологические признаки и синтаксические функции именных частей речи. Правописание суффиксов и окончаний имён существительных и прилагательных.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Общее грамматическое значение, морфологические признаки и синтаксические функции глагольных частей речи. Правописание суффиксов и окончаний глаголов и причастий. 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Наречие как часть речи. Правописание наречий. Одна и две буквы </w:t>
            </w:r>
            <w:r w:rsidRPr="002130DC">
              <w:rPr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2130DC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>в суффиксах различных частей речи.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>Служебные части речи. Правописание предлогов и союзов.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Раздельное и слитное написание </w:t>
            </w:r>
            <w:r w:rsidRPr="002130DC">
              <w:rPr>
                <w:i/>
                <w:iCs/>
                <w:color w:val="000000"/>
                <w:spacing w:val="1"/>
                <w:sz w:val="24"/>
                <w:szCs w:val="24"/>
              </w:rPr>
              <w:t>не</w:t>
            </w: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 и </w:t>
            </w:r>
            <w:r w:rsidRPr="002130DC">
              <w:rPr>
                <w:i/>
                <w:iCs/>
                <w:color w:val="000000"/>
                <w:spacing w:val="1"/>
                <w:sz w:val="24"/>
                <w:szCs w:val="24"/>
              </w:rPr>
              <w:t>ни</w:t>
            </w: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 со словами различных частей речи.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>Сочинение-рассуждение на тему, связанную с анализом текста.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Словосочетание, типы связи в словосочетаниях. Нормы согласования и управления.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 xml:space="preserve">Предложение. Грамматическая основа предложения. Способы выражения подлежащего и сказуемого. Знаки препинания между подлежащим и сказуемым. 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Осложнённое простое предложение.</w:t>
            </w:r>
            <w:r w:rsidRPr="002130DC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Знаки препинания в простом осложнённом предложении.</w:t>
            </w:r>
            <w:r w:rsidRPr="002130DC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Построение предложений с деепричастными оборотами и однородными членами.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>Сложное предложение. Способы оформления чужой речи.</w:t>
            </w:r>
            <w:r w:rsidRPr="002130DC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2130DC">
              <w:rPr>
                <w:b w:val="0"/>
                <w:bCs w:val="0"/>
                <w:color w:val="000000"/>
                <w:spacing w:val="2"/>
                <w:sz w:val="24"/>
                <w:szCs w:val="24"/>
              </w:rPr>
              <w:t>Знаки препинания в сложном предложении. Знаки препинания в сложном предложении и в предложениях с прямой речью.</w:t>
            </w:r>
            <w:r w:rsidRPr="002130DC">
              <w:rPr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 xml:space="preserve">Сжатое изложение публицистического текста. 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>Сочинение-рассуждение на лингвистическую тему.</w:t>
            </w:r>
          </w:p>
        </w:tc>
        <w:tc>
          <w:tcPr>
            <w:tcW w:w="2057" w:type="dxa"/>
          </w:tcPr>
          <w:p w:rsidR="00B94235" w:rsidRPr="00FC33DC" w:rsidRDefault="00B94235" w:rsidP="00705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235" w:rsidRPr="00FC33DC">
        <w:trPr>
          <w:trHeight w:val="347"/>
        </w:trPr>
        <w:tc>
          <w:tcPr>
            <w:tcW w:w="1118" w:type="dxa"/>
          </w:tcPr>
          <w:p w:rsidR="00B94235" w:rsidRPr="00FC33DC" w:rsidRDefault="00B94235" w:rsidP="00173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DC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116" w:type="dxa"/>
          </w:tcPr>
          <w:p w:rsidR="00B94235" w:rsidRPr="002130DC" w:rsidRDefault="00B94235" w:rsidP="0017358A">
            <w:pPr>
              <w:pStyle w:val="Heading5"/>
              <w:jc w:val="both"/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</w:pPr>
            <w:r w:rsidRPr="002130DC">
              <w:rPr>
                <w:b w:val="0"/>
                <w:bCs w:val="0"/>
                <w:color w:val="000000"/>
                <w:spacing w:val="1"/>
                <w:sz w:val="24"/>
                <w:szCs w:val="24"/>
              </w:rPr>
              <w:t>Итоговое занятие.</w:t>
            </w:r>
          </w:p>
        </w:tc>
        <w:tc>
          <w:tcPr>
            <w:tcW w:w="2057" w:type="dxa"/>
          </w:tcPr>
          <w:p w:rsidR="00B94235" w:rsidRPr="00FC33DC" w:rsidRDefault="00B94235" w:rsidP="00B479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  <w:gridSpan w:val="2"/>
          </w:tcPr>
          <w:p w:rsidR="00B94235" w:rsidRPr="00FC33DC" w:rsidRDefault="00B94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4235" w:rsidRPr="00FC33DC" w:rsidRDefault="00B94235" w:rsidP="00A46F06">
      <w:pPr>
        <w:tabs>
          <w:tab w:val="left" w:pos="0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B94235" w:rsidRPr="001E3586" w:rsidRDefault="00B94235" w:rsidP="00A46F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Список литературы</w:t>
      </w:r>
    </w:p>
    <w:p w:rsidR="00B94235" w:rsidRPr="001E3586" w:rsidRDefault="00B94235" w:rsidP="00A46F06">
      <w:pPr>
        <w:numPr>
          <w:ilvl w:val="3"/>
          <w:numId w:val="1"/>
        </w:numPr>
        <w:tabs>
          <w:tab w:val="clear" w:pos="2662"/>
        </w:tabs>
        <w:spacing w:after="0" w:line="200" w:lineRule="atLeast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Богданова Г.А. Тестовые задания по русскому язык</w:t>
      </w:r>
      <w:r>
        <w:rPr>
          <w:rFonts w:ascii="Times New Roman" w:hAnsi="Times New Roman" w:cs="Times New Roman"/>
          <w:sz w:val="24"/>
          <w:szCs w:val="24"/>
        </w:rPr>
        <w:t>у. 9 класс. М., Просвещение 2017</w:t>
      </w:r>
      <w:r w:rsidRPr="001E3586">
        <w:rPr>
          <w:rFonts w:ascii="Times New Roman" w:hAnsi="Times New Roman" w:cs="Times New Roman"/>
          <w:sz w:val="24"/>
          <w:szCs w:val="24"/>
        </w:rPr>
        <w:t>.</w:t>
      </w:r>
    </w:p>
    <w:p w:rsidR="00B94235" w:rsidRPr="001E3586" w:rsidRDefault="00B94235" w:rsidP="00A46F06">
      <w:pPr>
        <w:numPr>
          <w:ilvl w:val="3"/>
          <w:numId w:val="1"/>
        </w:numPr>
        <w:tabs>
          <w:tab w:val="clear" w:pos="2662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 xml:space="preserve">Лебедев Н.В.Обобщающие таблицы и упражнения по русскому языку. М. «Просвещение», 1991 г.          </w:t>
      </w:r>
    </w:p>
    <w:p w:rsidR="00B94235" w:rsidRPr="001E3586" w:rsidRDefault="00B94235" w:rsidP="00A46F06">
      <w:pPr>
        <w:numPr>
          <w:ilvl w:val="3"/>
          <w:numId w:val="1"/>
        </w:numPr>
        <w:shd w:val="clear" w:color="auto" w:fill="FFFFFF"/>
        <w:tabs>
          <w:tab w:val="clear" w:pos="2662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Методические рекомендации для экспертов территориальных предметных комиссий по проверке выполнения заданий с развернутым ответом экзаменационных работ выпускников 9-х классов ОУ. Авторы-составители: Л.С.</w:t>
      </w:r>
      <w:r>
        <w:rPr>
          <w:rFonts w:ascii="Times New Roman" w:hAnsi="Times New Roman" w:cs="Times New Roman"/>
          <w:sz w:val="24"/>
          <w:szCs w:val="24"/>
        </w:rPr>
        <w:t>Степанова, И.П. Цыбулько М.-2016</w:t>
      </w:r>
      <w:r w:rsidRPr="001E35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2017</w:t>
      </w:r>
      <w:r w:rsidRPr="001E35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235" w:rsidRPr="001E3586" w:rsidRDefault="00B94235" w:rsidP="00A46F06">
      <w:pPr>
        <w:numPr>
          <w:ilvl w:val="3"/>
          <w:numId w:val="1"/>
        </w:numPr>
        <w:tabs>
          <w:tab w:val="clear" w:pos="2662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Розенталь Д.Э. Справочник по русскому правописанию. М. «Просвещение», 2000 г.</w:t>
      </w:r>
    </w:p>
    <w:p w:rsidR="00B94235" w:rsidRPr="001E3586" w:rsidRDefault="00B94235" w:rsidP="00A46F06">
      <w:pPr>
        <w:numPr>
          <w:ilvl w:val="3"/>
          <w:numId w:val="1"/>
        </w:numPr>
        <w:tabs>
          <w:tab w:val="clear" w:pos="2662"/>
        </w:tabs>
        <w:spacing w:after="0" w:line="200" w:lineRule="atLeast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Русова Н.Ю. Как писать сочинение, изложение и диктант. Н. Новгород. 1994.</w:t>
      </w:r>
    </w:p>
    <w:p w:rsidR="00B94235" w:rsidRPr="001E3586" w:rsidRDefault="00B94235" w:rsidP="00A46F06">
      <w:pPr>
        <w:numPr>
          <w:ilvl w:val="3"/>
          <w:numId w:val="1"/>
        </w:numPr>
        <w:tabs>
          <w:tab w:val="clear" w:pos="2662"/>
        </w:tabs>
        <w:spacing w:after="0" w:line="200" w:lineRule="atLeast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Селезнева Л.Б. Русский язык. Обобщающие алгоритмы и упражнения. М., 2006.</w:t>
      </w:r>
    </w:p>
    <w:p w:rsidR="00B94235" w:rsidRPr="001E3586" w:rsidRDefault="00B94235" w:rsidP="00A46F06">
      <w:pPr>
        <w:numPr>
          <w:ilvl w:val="3"/>
          <w:numId w:val="1"/>
        </w:numPr>
        <w:tabs>
          <w:tab w:val="clear" w:pos="2662"/>
        </w:tabs>
        <w:spacing w:after="0" w:line="200" w:lineRule="atLeast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Сенина Н.А., Гармаш С.В. и др. Русский язык. 9 класс. По</w:t>
      </w:r>
      <w:r>
        <w:rPr>
          <w:rFonts w:ascii="Times New Roman" w:hAnsi="Times New Roman" w:cs="Times New Roman"/>
          <w:sz w:val="24"/>
          <w:szCs w:val="24"/>
        </w:rPr>
        <w:t>дготовка к ГИА-2018</w:t>
      </w:r>
      <w:r w:rsidRPr="001E3586">
        <w:rPr>
          <w:rFonts w:ascii="Times New Roman" w:hAnsi="Times New Roman" w:cs="Times New Roman"/>
          <w:sz w:val="24"/>
          <w:szCs w:val="24"/>
        </w:rPr>
        <w:t xml:space="preserve"> / Под редакцией Н.</w:t>
      </w:r>
      <w:r>
        <w:rPr>
          <w:rFonts w:ascii="Times New Roman" w:hAnsi="Times New Roman" w:cs="Times New Roman"/>
          <w:sz w:val="24"/>
          <w:szCs w:val="24"/>
        </w:rPr>
        <w:t>А.Сениной.- Ростов-на-Дону, 2017</w:t>
      </w:r>
    </w:p>
    <w:p w:rsidR="00B94235" w:rsidRPr="001E3586" w:rsidRDefault="00B94235" w:rsidP="00A46F06">
      <w:pPr>
        <w:numPr>
          <w:ilvl w:val="3"/>
          <w:numId w:val="1"/>
        </w:numPr>
        <w:tabs>
          <w:tab w:val="clear" w:pos="2662"/>
        </w:tabs>
        <w:spacing w:after="0" w:line="200" w:lineRule="atLeast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E3586">
        <w:rPr>
          <w:rFonts w:ascii="Times New Roman" w:hAnsi="Times New Roman" w:cs="Times New Roman"/>
          <w:sz w:val="24"/>
          <w:szCs w:val="24"/>
        </w:rPr>
        <w:t>Скобликова Е.С. Обобщающая работа по орфографии. Дрофа. М., 2005.</w:t>
      </w:r>
    </w:p>
    <w:p w:rsidR="00B94235" w:rsidRDefault="00B94235" w:rsidP="00C87B34">
      <w:pPr>
        <w:spacing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Сенина Н.А., Гармаш С.В., Кобякова Г.Н., Нарушевич А.Г., </w:t>
      </w:r>
      <w:r w:rsidRPr="001E3586">
        <w:rPr>
          <w:rFonts w:ascii="Times New Roman" w:hAnsi="Times New Roman" w:cs="Times New Roman"/>
          <w:sz w:val="24"/>
          <w:szCs w:val="24"/>
        </w:rPr>
        <w:t xml:space="preserve"> Русский язык. 9 класс.</w:t>
      </w:r>
      <w:r>
        <w:rPr>
          <w:rFonts w:ascii="Times New Roman" w:hAnsi="Times New Roman" w:cs="Times New Roman"/>
          <w:sz w:val="24"/>
          <w:szCs w:val="24"/>
        </w:rPr>
        <w:t xml:space="preserve"> Подготовка к ГИА-2018 (ГИА в форме ОГЭ) –Ростов-на-Дону,2017</w:t>
      </w:r>
    </w:p>
    <w:p w:rsidR="00B94235" w:rsidRDefault="00B94235" w:rsidP="00C87B34">
      <w:pPr>
        <w:spacing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Сенина Н.А., </w:t>
      </w:r>
      <w:r w:rsidRPr="001E3586">
        <w:rPr>
          <w:rFonts w:ascii="Times New Roman" w:hAnsi="Times New Roman" w:cs="Times New Roman"/>
          <w:sz w:val="24"/>
          <w:szCs w:val="24"/>
        </w:rPr>
        <w:t>Русский язык. 9 класс.</w:t>
      </w:r>
      <w:r>
        <w:rPr>
          <w:rFonts w:ascii="Times New Roman" w:hAnsi="Times New Roman" w:cs="Times New Roman"/>
          <w:sz w:val="24"/>
          <w:szCs w:val="24"/>
        </w:rPr>
        <w:t xml:space="preserve"> Готовимся  к ОГЭ на  уроке и дома. Тренировочная тетрадь.(ГИА в форме ОГЭ)</w:t>
      </w:r>
      <w:r w:rsidRPr="00C87B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Ростов-на-Дону,2017</w:t>
      </w:r>
    </w:p>
    <w:p w:rsidR="00B94235" w:rsidRPr="00C87B34" w:rsidRDefault="00B94235" w:rsidP="00C87B34">
      <w:pPr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B94235" w:rsidRPr="00C87B34" w:rsidSect="005B476F">
      <w:footerReference w:type="default" r:id="rId8"/>
      <w:pgSz w:w="11906" w:h="16838"/>
      <w:pgMar w:top="964" w:right="851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235" w:rsidRDefault="00B94235" w:rsidP="00A73FB6">
      <w:pPr>
        <w:spacing w:after="0" w:line="240" w:lineRule="auto"/>
      </w:pPr>
      <w:r>
        <w:separator/>
      </w:r>
    </w:p>
  </w:endnote>
  <w:endnote w:type="continuationSeparator" w:id="0">
    <w:p w:rsidR="00B94235" w:rsidRDefault="00B94235" w:rsidP="00A7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235" w:rsidRDefault="00B94235" w:rsidP="007B0C6D">
    <w:pPr>
      <w:pStyle w:val="Footer"/>
      <w:jc w:val="center"/>
    </w:pPr>
  </w:p>
  <w:p w:rsidR="00B94235" w:rsidRDefault="00B94235" w:rsidP="007B0C6D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235" w:rsidRDefault="00B94235" w:rsidP="00A73FB6">
      <w:pPr>
        <w:spacing w:after="0" w:line="240" w:lineRule="auto"/>
      </w:pPr>
      <w:r>
        <w:separator/>
      </w:r>
    </w:p>
  </w:footnote>
  <w:footnote w:type="continuationSeparator" w:id="0">
    <w:p w:rsidR="00B94235" w:rsidRDefault="00B94235" w:rsidP="00A73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7D38"/>
    <w:multiLevelType w:val="multilevel"/>
    <w:tmpl w:val="1D4C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1528D0"/>
    <w:multiLevelType w:val="multilevel"/>
    <w:tmpl w:val="E7DE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807A09"/>
    <w:multiLevelType w:val="hybridMultilevel"/>
    <w:tmpl w:val="BFDAAC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E04347A"/>
    <w:multiLevelType w:val="multilevel"/>
    <w:tmpl w:val="B4082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6F06"/>
    <w:rsid w:val="000100AF"/>
    <w:rsid w:val="00043F24"/>
    <w:rsid w:val="0006370F"/>
    <w:rsid w:val="000A469C"/>
    <w:rsid w:val="001718CB"/>
    <w:rsid w:val="0017358A"/>
    <w:rsid w:val="00176248"/>
    <w:rsid w:val="001D7585"/>
    <w:rsid w:val="001E3586"/>
    <w:rsid w:val="002130DC"/>
    <w:rsid w:val="00303DE2"/>
    <w:rsid w:val="003B3999"/>
    <w:rsid w:val="003F0811"/>
    <w:rsid w:val="00437618"/>
    <w:rsid w:val="004C24FA"/>
    <w:rsid w:val="004D2C78"/>
    <w:rsid w:val="00532925"/>
    <w:rsid w:val="005375D4"/>
    <w:rsid w:val="005728C3"/>
    <w:rsid w:val="005B0EA8"/>
    <w:rsid w:val="005B2A90"/>
    <w:rsid w:val="005B3B2C"/>
    <w:rsid w:val="005B476F"/>
    <w:rsid w:val="00602735"/>
    <w:rsid w:val="00696D13"/>
    <w:rsid w:val="006E1FBC"/>
    <w:rsid w:val="00705751"/>
    <w:rsid w:val="0077464F"/>
    <w:rsid w:val="007B0C6D"/>
    <w:rsid w:val="007B159D"/>
    <w:rsid w:val="00824393"/>
    <w:rsid w:val="008327E2"/>
    <w:rsid w:val="00907460"/>
    <w:rsid w:val="00914C44"/>
    <w:rsid w:val="00920754"/>
    <w:rsid w:val="00934B47"/>
    <w:rsid w:val="00956F2B"/>
    <w:rsid w:val="00966D0B"/>
    <w:rsid w:val="009A03C9"/>
    <w:rsid w:val="009C3B6E"/>
    <w:rsid w:val="009F3CE2"/>
    <w:rsid w:val="00A12F5B"/>
    <w:rsid w:val="00A3473C"/>
    <w:rsid w:val="00A46F06"/>
    <w:rsid w:val="00A65196"/>
    <w:rsid w:val="00A73FB6"/>
    <w:rsid w:val="00A82A66"/>
    <w:rsid w:val="00AA7BB9"/>
    <w:rsid w:val="00AB2234"/>
    <w:rsid w:val="00AD32A9"/>
    <w:rsid w:val="00B479ED"/>
    <w:rsid w:val="00B94235"/>
    <w:rsid w:val="00BB6051"/>
    <w:rsid w:val="00C61A8F"/>
    <w:rsid w:val="00C62185"/>
    <w:rsid w:val="00C87B34"/>
    <w:rsid w:val="00CF7DAA"/>
    <w:rsid w:val="00D109F1"/>
    <w:rsid w:val="00D77DCB"/>
    <w:rsid w:val="00DB43BF"/>
    <w:rsid w:val="00DB5518"/>
    <w:rsid w:val="00E05B99"/>
    <w:rsid w:val="00E6528C"/>
    <w:rsid w:val="00EB1C1C"/>
    <w:rsid w:val="00EE441C"/>
    <w:rsid w:val="00F52CD5"/>
    <w:rsid w:val="00F87636"/>
    <w:rsid w:val="00FC33DC"/>
    <w:rsid w:val="00FC4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FB6"/>
    <w:pPr>
      <w:spacing w:after="200" w:line="276" w:lineRule="auto"/>
    </w:pPr>
    <w:rPr>
      <w:rFonts w:cs="Calibri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46F06"/>
    <w:pPr>
      <w:keepNext/>
      <w:spacing w:after="0" w:line="240" w:lineRule="auto"/>
      <w:jc w:val="center"/>
      <w:outlineLvl w:val="4"/>
    </w:pPr>
    <w:rPr>
      <w:rFonts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A46F06"/>
    <w:rPr>
      <w:rFonts w:ascii="Times New Roman" w:hAnsi="Times New Roman" w:cs="Times New Roman"/>
      <w:b/>
      <w:bCs/>
      <w:sz w:val="20"/>
      <w:szCs w:val="20"/>
    </w:rPr>
  </w:style>
  <w:style w:type="paragraph" w:customStyle="1" w:styleId="1">
    <w:name w:val="Абзац списка1"/>
    <w:basedOn w:val="Normal"/>
    <w:uiPriority w:val="99"/>
    <w:rsid w:val="00A46F06"/>
    <w:pPr>
      <w:widowControl w:val="0"/>
      <w:autoSpaceDE w:val="0"/>
      <w:autoSpaceDN w:val="0"/>
      <w:adjustRightInd w:val="0"/>
      <w:spacing w:after="0" w:line="240" w:lineRule="auto"/>
      <w:ind w:left="72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A46F0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46F06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99"/>
    <w:qFormat/>
    <w:rsid w:val="00A46F06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96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69</TotalTime>
  <Pages>8</Pages>
  <Words>1926</Words>
  <Characters>10984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Апексей</dc:creator>
  <cp:keywords/>
  <dc:description/>
  <cp:lastModifiedBy>Арбузово</cp:lastModifiedBy>
  <cp:revision>25</cp:revision>
  <cp:lastPrinted>2004-01-01T02:20:00Z</cp:lastPrinted>
  <dcterms:created xsi:type="dcterms:W3CDTF">2015-09-10T16:03:00Z</dcterms:created>
  <dcterms:modified xsi:type="dcterms:W3CDTF">2020-10-26T08:04:00Z</dcterms:modified>
</cp:coreProperties>
</file>