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0FA" w:rsidRPr="00F74251" w:rsidRDefault="001670FA" w:rsidP="008D551F">
      <w:pPr>
        <w:shd w:val="clear" w:color="auto" w:fill="FFFFFF"/>
        <w:spacing w:after="0"/>
        <w:ind w:left="-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74251">
        <w:rPr>
          <w:rFonts w:ascii="Times New Roman" w:hAnsi="Times New Roman" w:cs="Times New Roman"/>
          <w:color w:val="000000"/>
          <w:spacing w:val="-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61.25pt">
            <v:imagedata r:id="rId7" o:title=""/>
          </v:shape>
        </w:pict>
      </w:r>
    </w:p>
    <w:p w:rsidR="001670FA" w:rsidRDefault="001670FA" w:rsidP="00CA7DCB">
      <w:pPr>
        <w:shd w:val="clear" w:color="auto" w:fill="FFFFFF"/>
        <w:spacing w:after="0"/>
        <w:ind w:left="360" w:firstLine="36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1670FA" w:rsidRDefault="001670FA" w:rsidP="008D551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1670FA" w:rsidRDefault="001670FA" w:rsidP="008D551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Рабочая программа разработана в со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ответствии с основными положениями Федераль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ного государственного образовательного стандарта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основного общего образования, основана на программе по предметной линии учебников А.П. Матвеев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и обеспечена учебником для общеобразовательных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учреждений «Физическая культура. 5—9 классы» (М.: Просвещение).  (2 ч в неделю, 68 ч в год).</w:t>
      </w:r>
    </w:p>
    <w:p w:rsidR="001670FA" w:rsidRDefault="001670FA" w:rsidP="00CA7DCB">
      <w:pPr>
        <w:keepNext/>
        <w:keepLines/>
        <w:spacing w:after="0"/>
        <w:ind w:right="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ПЛАНИРУЕМЫЕ РЕЗУЛЬТАТЫ ИЗУЧЕНИЯ ПРЕДМЕТА</w:t>
      </w:r>
    </w:p>
    <w:p w:rsidR="001670FA" w:rsidRDefault="001670FA" w:rsidP="00CA7DCB">
      <w:pPr>
        <w:keepNext/>
        <w:keepLines/>
        <w:spacing w:after="0"/>
        <w:ind w:right="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«ФИЗИЧЕСКАЯ КУЛЬТУРА» </w:t>
      </w:r>
    </w:p>
    <w:p w:rsidR="001670FA" w:rsidRDefault="001670FA" w:rsidP="00CA7DCB">
      <w:pPr>
        <w:shd w:val="clear" w:color="auto" w:fill="FFFFFF"/>
        <w:spacing w:before="50" w:after="0"/>
        <w:ind w:left="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соответствии с требованиями к результатам освоения основной образовательной программы основного общего образования  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и предметных результатов по физической культуре.</w:t>
      </w:r>
    </w:p>
    <w:p w:rsidR="001670FA" w:rsidRDefault="001670FA" w:rsidP="00CA7DCB">
      <w:pPr>
        <w:shd w:val="clear" w:color="auto" w:fill="FFFFFF"/>
        <w:spacing w:before="50" w:after="0"/>
        <w:ind w:left="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Личностные результаты</w:t>
      </w:r>
    </w:p>
    <w:p w:rsidR="001670FA" w:rsidRDefault="001670FA" w:rsidP="00CA7DCB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43" w:right="14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1670FA" w:rsidRDefault="001670FA" w:rsidP="00CA7DCB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43" w:right="29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1670FA" w:rsidRDefault="001670FA" w:rsidP="00CA7DCB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43" w:right="29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1670FA" w:rsidRDefault="001670FA" w:rsidP="00CA7DCB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43" w:right="22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чувства ответственности и долга перед Родиной;</w:t>
      </w:r>
    </w:p>
    <w:p w:rsidR="001670FA" w:rsidRDefault="001670FA" w:rsidP="00CA7DCB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43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670FA" w:rsidRDefault="001670FA" w:rsidP="00CA7DCB">
      <w:pPr>
        <w:shd w:val="clear" w:color="auto" w:fill="FFFFFF"/>
        <w:spacing w:after="0"/>
        <w:ind w:left="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формирование целостного мировоззрения, соответствующего современному уровню развития науки и общественной  практики, учитывающего социальное,  культурное, языковое, духовное многообразие современного мира;</w:t>
      </w:r>
    </w:p>
    <w:p w:rsidR="001670FA" w:rsidRDefault="001670FA" w:rsidP="00CA7DCB">
      <w:pPr>
        <w:shd w:val="clear" w:color="auto" w:fill="FFFFFF"/>
        <w:tabs>
          <w:tab w:val="left" w:pos="583"/>
        </w:tabs>
        <w:spacing w:after="0"/>
        <w:ind w:right="7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готовности и способности вести диалог с другими людьми и достигать в нём взаимопонимания;</w:t>
      </w:r>
    </w:p>
    <w:p w:rsidR="001670FA" w:rsidRDefault="001670FA" w:rsidP="00CA7DCB">
      <w:pPr>
        <w:shd w:val="clear" w:color="auto" w:fill="FFFFFF"/>
        <w:spacing w:after="0"/>
        <w:ind w:left="79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1670FA" w:rsidRDefault="001670FA" w:rsidP="00CA7DCB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right="14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1670FA" w:rsidRDefault="001670FA" w:rsidP="00CA7DCB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22" w:after="0" w:line="240" w:lineRule="auto"/>
        <w:ind w:right="29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670FA" w:rsidRDefault="001670FA" w:rsidP="00CA7DCB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7" w:after="0" w:line="240" w:lineRule="auto"/>
        <w:ind w:right="36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670FA" w:rsidRDefault="001670FA" w:rsidP="00CA7DCB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14" w:after="0" w:line="240" w:lineRule="auto"/>
        <w:ind w:right="50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670FA" w:rsidRDefault="001670FA" w:rsidP="00CA7DCB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22" w:after="0" w:line="240" w:lineRule="auto"/>
        <w:ind w:right="58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1670FA" w:rsidRDefault="001670FA" w:rsidP="00CA7DCB">
      <w:pPr>
        <w:keepNext/>
        <w:keepLines/>
        <w:spacing w:after="0"/>
        <w:ind w:left="38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1670FA" w:rsidRDefault="001670FA" w:rsidP="00CA7DCB">
      <w:pPr>
        <w:spacing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1670FA" w:rsidRDefault="001670FA" w:rsidP="00CA7DCB">
      <w:pPr>
        <w:tabs>
          <w:tab w:val="left" w:pos="615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1670FA" w:rsidRDefault="001670FA" w:rsidP="00CA7DCB">
      <w:pPr>
        <w:tabs>
          <w:tab w:val="left" w:pos="577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1670FA" w:rsidRDefault="001670FA" w:rsidP="00CA7DCB">
      <w:pPr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1670FA" w:rsidRDefault="001670FA" w:rsidP="00CA7DCB">
      <w:pPr>
        <w:tabs>
          <w:tab w:val="left" w:pos="586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1670FA" w:rsidRDefault="001670FA" w:rsidP="00CA7DCB">
      <w:pPr>
        <w:tabs>
          <w:tab w:val="left" w:pos="582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1670FA" w:rsidRDefault="001670FA" w:rsidP="00CA7DCB">
      <w:pPr>
        <w:tabs>
          <w:tab w:val="left" w:pos="572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1670FA" w:rsidRDefault="001670FA" w:rsidP="00CA7DC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1670FA" w:rsidRDefault="001670FA" w:rsidP="00CA7DCB">
      <w:pPr>
        <w:tabs>
          <w:tab w:val="left" w:pos="596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1670FA" w:rsidRDefault="001670FA" w:rsidP="00CA7DCB">
      <w:pPr>
        <w:tabs>
          <w:tab w:val="left" w:pos="548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направленность.</w:t>
      </w:r>
    </w:p>
    <w:p w:rsidR="001670FA" w:rsidRDefault="001670FA" w:rsidP="00CA7DC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1670FA" w:rsidRDefault="001670FA" w:rsidP="00CA7DC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1670FA" w:rsidRDefault="001670FA" w:rsidP="00CA7DCB">
      <w:pPr>
        <w:tabs>
          <w:tab w:val="left" w:pos="620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комплексы упражнений по профилактике утомления и перенапряжения организма, повышению его ра</w:t>
      </w:r>
      <w:r>
        <w:rPr>
          <w:rFonts w:ascii="Times New Roman" w:hAnsi="Times New Roman" w:cs="Times New Roman"/>
          <w:sz w:val="24"/>
          <w:szCs w:val="24"/>
        </w:rPr>
        <w:softHyphen/>
        <w:t>ботоспособности в процессе трудовой и учебной деятельности;</w:t>
      </w:r>
    </w:p>
    <w:p w:rsidR="001670FA" w:rsidRDefault="001670FA" w:rsidP="00CA7DCB">
      <w:pPr>
        <w:tabs>
          <w:tab w:val="left" w:pos="596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1670FA" w:rsidRDefault="001670FA" w:rsidP="00CA7DCB">
      <w:pPr>
        <w:tabs>
          <w:tab w:val="left" w:pos="586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акробатические комбинации из числа хорошо освоенных упражнений;</w:t>
      </w:r>
    </w:p>
    <w:p w:rsidR="001670FA" w:rsidRDefault="001670FA" w:rsidP="00CA7DCB">
      <w:pPr>
        <w:tabs>
          <w:tab w:val="left" w:pos="630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легкоатлетические упражнения в беге и прыжках (в высоту и длину);</w:t>
      </w:r>
    </w:p>
    <w:p w:rsidR="001670FA" w:rsidRDefault="001670FA" w:rsidP="00CA7DCB">
      <w:pPr>
        <w:tabs>
          <w:tab w:val="left" w:pos="572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1670FA" w:rsidRDefault="001670FA" w:rsidP="00CA7DCB">
      <w:pPr>
        <w:tabs>
          <w:tab w:val="left" w:pos="586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спуски и торможения на лыжах с пологого склона одним из разученных способов;</w:t>
      </w:r>
    </w:p>
    <w:p w:rsidR="001670FA" w:rsidRDefault="001670FA" w:rsidP="00CA7DCB">
      <w:pPr>
        <w:tabs>
          <w:tab w:val="left" w:pos="548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основные технические действия и приёмы игры в волейбол, баскетбол в условиях учебной и игровой деятельности;</w:t>
      </w:r>
    </w:p>
    <w:p w:rsidR="001670FA" w:rsidRDefault="001670FA" w:rsidP="00CA7DCB">
      <w:pPr>
        <w:tabs>
          <w:tab w:val="left" w:pos="591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тестовые упражнения на оценку уровня индивидуального развития основных физических качеств.</w:t>
      </w:r>
    </w:p>
    <w:p w:rsidR="001670FA" w:rsidRDefault="001670FA" w:rsidP="00CA7DCB">
      <w:pPr>
        <w:spacing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670FA" w:rsidRDefault="001670FA" w:rsidP="00CA7DCB">
      <w:pPr>
        <w:tabs>
          <w:tab w:val="left" w:pos="548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1670FA" w:rsidRDefault="001670FA" w:rsidP="00CA7DCB">
      <w:pPr>
        <w:tabs>
          <w:tab w:val="left" w:pos="558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1670FA" w:rsidRDefault="001670FA" w:rsidP="00CA7DCB">
      <w:pPr>
        <w:tabs>
          <w:tab w:val="left" w:pos="586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-осуществлять судейство по одному из осваиваемых видов спорта;</w:t>
      </w:r>
    </w:p>
    <w:p w:rsidR="001670FA" w:rsidRDefault="001670FA" w:rsidP="00CA7DCB">
      <w:pPr>
        <w:tabs>
          <w:tab w:val="left" w:pos="606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тестовые нормативы по физической подготовки.</w:t>
      </w:r>
    </w:p>
    <w:p w:rsidR="001670FA" w:rsidRDefault="001670FA" w:rsidP="00CA7DCB">
      <w:pPr>
        <w:shd w:val="clear" w:color="auto" w:fill="FFFFFF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widowControl w:val="0"/>
        <w:numPr>
          <w:ilvl w:val="0"/>
          <w:numId w:val="4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 w:after="0" w:line="240" w:lineRule="auto"/>
        <w:ind w:right="36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1670FA" w:rsidRDefault="001670FA" w:rsidP="00CA7DCB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14" w:right="86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670FA" w:rsidRDefault="001670FA" w:rsidP="00CA7DCB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14" w:right="79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670FA" w:rsidRDefault="001670FA" w:rsidP="00CA7DCB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2" w:right="58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670FA" w:rsidRDefault="001670FA" w:rsidP="00CA7DCB">
      <w:pPr>
        <w:shd w:val="clear" w:color="auto" w:fill="FFFFFF"/>
        <w:tabs>
          <w:tab w:val="left" w:pos="562"/>
        </w:tabs>
        <w:spacing w:after="0"/>
        <w:ind w:left="14" w:right="72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её решения;</w:t>
      </w:r>
    </w:p>
    <w:p w:rsidR="001670FA" w:rsidRDefault="001670FA" w:rsidP="00CA7DCB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36" w:right="58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670FA" w:rsidRDefault="001670FA" w:rsidP="00CA7DCB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36" w:right="58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</w:p>
    <w:p w:rsidR="001670FA" w:rsidRDefault="001670FA" w:rsidP="00CA7DCB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36" w:right="50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1670FA" w:rsidRDefault="001670FA" w:rsidP="00CA7DCB">
      <w:pPr>
        <w:shd w:val="clear" w:color="auto" w:fill="FFFFFF"/>
        <w:tabs>
          <w:tab w:val="left" w:pos="634"/>
        </w:tabs>
        <w:spacing w:after="0"/>
        <w:ind w:left="50" w:right="36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умение формулировать, аргументировать и отстаивать своё мнение;</w:t>
      </w:r>
    </w:p>
    <w:p w:rsidR="001670FA" w:rsidRDefault="001670FA" w:rsidP="00CA7DCB">
      <w:pPr>
        <w:shd w:val="clear" w:color="auto" w:fill="FFFFFF"/>
        <w:spacing w:after="0"/>
        <w:ind w:left="58" w:right="29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1670FA" w:rsidRDefault="001670FA" w:rsidP="00CA7DCB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Общая оценка успеваемости</w:t>
      </w:r>
      <w:r>
        <w:rPr>
          <w:rFonts w:ascii="Times New Roman" w:hAnsi="Times New Roman" w:cs="Times New Roman"/>
          <w:color w:val="444444"/>
          <w:sz w:val="24"/>
          <w:szCs w:val="24"/>
        </w:rPr>
        <w:t> складывается по видам программы: по гимнастике, лыжным гонкам, баскетболу, волейболу, футболу, настольному теннису, лёгкой атлетике – путём сложения конечных оценок, полученных учеником по всем видам движений, и оценок за выполнение контрольных упражнений.</w:t>
      </w:r>
    </w:p>
    <w:p w:rsidR="001670FA" w:rsidRDefault="001670FA" w:rsidP="00CA7DCB">
      <w:pPr>
        <w:shd w:val="clear" w:color="auto" w:fill="FFFFFF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успеваемости за учебный год</w:t>
      </w:r>
      <w:r>
        <w:rPr>
          <w:rFonts w:ascii="Times New Roman" w:hAnsi="Times New Roman" w:cs="Times New Roman"/>
          <w:color w:val="444444"/>
          <w:sz w:val="24"/>
          <w:szCs w:val="24"/>
        </w:rPr>
        <w:t> производится на основании оценок за учебные четверти с учётом общих оценок по разделам программы. При этом преимущественное значение имеют оценки за умение и навыки осуществлять собственно двигательную, физкультурно-оздоровительную деятельность.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670FA" w:rsidRDefault="001670FA" w:rsidP="00CA7DCB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1670FA" w:rsidRDefault="001670FA" w:rsidP="00CA7DCB">
      <w:pPr>
        <w:shd w:val="clear" w:color="auto" w:fill="FFFFFF"/>
        <w:spacing w:after="0"/>
        <w:ind w:left="14" w:right="29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основной школе в соответствии с Федеральным государственным образовательным стандартом основного общего образования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изучения курса «Физическая культура» должны отражать:</w:t>
      </w:r>
    </w:p>
    <w:p w:rsidR="001670FA" w:rsidRDefault="001670FA" w:rsidP="00CA7DCB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29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1670FA" w:rsidRDefault="001670FA" w:rsidP="00CA7DCB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22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</w:t>
      </w:r>
    </w:p>
    <w:p w:rsidR="001670FA" w:rsidRDefault="001670FA" w:rsidP="00CA7DCB">
      <w:pPr>
        <w:shd w:val="clear" w:color="auto" w:fill="FFFFFF"/>
        <w:tabs>
          <w:tab w:val="left" w:pos="562"/>
        </w:tabs>
        <w:spacing w:after="0"/>
        <w:ind w:right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особенностей организма, планировать содержание этих занятий, включать их в режим учебного дня и учебной недели;</w:t>
      </w:r>
    </w:p>
    <w:p w:rsidR="001670FA" w:rsidRDefault="001670FA" w:rsidP="00CA7DCB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4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>
        <w:rPr>
          <w:rFonts w:ascii="Times New Roman" w:hAnsi="Times New Roman" w:cs="Times New Roman"/>
          <w:sz w:val="24"/>
          <w:szCs w:val="24"/>
        </w:rPr>
        <w:softHyphen/>
        <w:t>низации и проведении занятий физической культурой, форм активного отдыха и досуга;</w:t>
      </w:r>
    </w:p>
    <w:p w:rsidR="001670FA" w:rsidRDefault="001670FA" w:rsidP="00CA7DCB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1670FA" w:rsidRDefault="001670FA" w:rsidP="00CA7DCB">
      <w:pPr>
        <w:shd w:val="clear" w:color="auto" w:fill="FFFFFF"/>
        <w:tabs>
          <w:tab w:val="left" w:pos="526"/>
        </w:tabs>
        <w:spacing w:before="115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1670FA" w:rsidRDefault="001670FA" w:rsidP="00CA7DCB">
      <w:pPr>
        <w:shd w:val="clear" w:color="auto" w:fill="FFFFFF"/>
        <w:spacing w:after="0" w:line="270" w:lineRule="atLeast"/>
        <w:ind w:right="-172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1670FA" w:rsidRDefault="001670FA" w:rsidP="00CA7DCB">
      <w:pPr>
        <w:pStyle w:val="3"/>
        <w:spacing w:before="0"/>
        <w:ind w:left="851"/>
        <w:rPr>
          <w:sz w:val="24"/>
          <w:szCs w:val="24"/>
        </w:rPr>
      </w:pPr>
      <w:r>
        <w:rPr>
          <w:sz w:val="24"/>
          <w:szCs w:val="24"/>
        </w:rPr>
        <w:t>Содержание учебного предмета.</w:t>
      </w:r>
    </w:p>
    <w:p w:rsidR="001670FA" w:rsidRDefault="001670FA" w:rsidP="00CA7DC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</w:p>
    <w:p w:rsidR="001670FA" w:rsidRDefault="001670FA" w:rsidP="00CA7DCB">
      <w:pPr>
        <w:shd w:val="clear" w:color="auto" w:fill="FFFFFF"/>
        <w:spacing w:after="0"/>
        <w:ind w:left="79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История физической культуры. </w:t>
      </w:r>
      <w:r>
        <w:rPr>
          <w:rFonts w:ascii="Times New Roman" w:hAnsi="Times New Roman" w:cs="Times New Roman"/>
          <w:sz w:val="24"/>
          <w:szCs w:val="24"/>
        </w:rPr>
        <w:t>Олимпийские игры древности. Возрождение Олимпийских игр и олимпийского движения.</w:t>
      </w:r>
    </w:p>
    <w:p w:rsidR="001670FA" w:rsidRDefault="001670FA" w:rsidP="00CA7DCB">
      <w:pPr>
        <w:shd w:val="clear" w:color="auto" w:fill="FFFFFF"/>
        <w:spacing w:before="29" w:after="0"/>
        <w:ind w:left="86" w:right="14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1670FA" w:rsidRDefault="001670FA" w:rsidP="00CA7DCB">
      <w:pPr>
        <w:shd w:val="clear" w:color="auto" w:fill="FFFFFF"/>
        <w:spacing w:after="0"/>
        <w:ind w:left="86" w:right="7" w:firstLine="3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видов спорта, входящих в программу Олимпийских игр.</w:t>
      </w:r>
    </w:p>
    <w:p w:rsidR="001670FA" w:rsidRDefault="001670FA" w:rsidP="00CA7DCB">
      <w:pPr>
        <w:shd w:val="clear" w:color="auto" w:fill="FFFFFF"/>
        <w:spacing w:before="14" w:after="0"/>
        <w:ind w:left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в современном обществе.</w:t>
      </w:r>
    </w:p>
    <w:p w:rsidR="001670FA" w:rsidRDefault="001670FA" w:rsidP="00CA7DCB">
      <w:pPr>
        <w:shd w:val="clear" w:color="auto" w:fill="FFFFFF"/>
        <w:spacing w:after="0"/>
        <w:ind w:right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Требования к технике безопасности и бережному отношению к природе (экологические требования).</w:t>
      </w:r>
    </w:p>
    <w:p w:rsidR="001670FA" w:rsidRDefault="001670FA" w:rsidP="00CA7DCB">
      <w:pPr>
        <w:shd w:val="clear" w:color="auto" w:fill="FFFFFF"/>
        <w:spacing w:after="0"/>
        <w:ind w:left="65" w:right="22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 (основные понятия). </w:t>
      </w:r>
      <w:r>
        <w:rPr>
          <w:rFonts w:ascii="Times New Roman" w:hAnsi="Times New Roman" w:cs="Times New Roman"/>
          <w:sz w:val="24"/>
          <w:szCs w:val="24"/>
        </w:rPr>
        <w:t>Физическое развитие человека.</w:t>
      </w:r>
    </w:p>
    <w:p w:rsidR="001670FA" w:rsidRDefault="001670FA" w:rsidP="00CA7DCB">
      <w:pPr>
        <w:shd w:val="clear" w:color="auto" w:fill="FFFFFF"/>
        <w:spacing w:before="22" w:after="0"/>
        <w:ind w:left="58" w:right="36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подготовка и её связь с укреплением здоровья, развитием физических качеств.</w:t>
      </w:r>
    </w:p>
    <w:p w:rsidR="001670FA" w:rsidRDefault="001670FA" w:rsidP="00CA7DCB">
      <w:pPr>
        <w:shd w:val="clear" w:color="auto" w:fill="FFFFFF"/>
        <w:spacing w:before="14" w:after="0"/>
        <w:ind w:left="50" w:right="36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1670FA" w:rsidRDefault="001670FA" w:rsidP="00CA7DCB">
      <w:pPr>
        <w:shd w:val="clear" w:color="auto" w:fill="FFFFFF"/>
        <w:spacing w:before="14" w:after="0"/>
        <w:ind w:left="43" w:right="43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Техническая подготовка. Техника движений и её основные показатели.</w:t>
      </w:r>
    </w:p>
    <w:p w:rsidR="001670FA" w:rsidRDefault="001670FA" w:rsidP="00CA7DCB">
      <w:pPr>
        <w:shd w:val="clear" w:color="auto" w:fill="FFFFFF"/>
        <w:spacing w:before="29" w:after="0"/>
        <w:ind w:left="3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Всестороннее и гармоничное физическое развитие.</w:t>
      </w:r>
    </w:p>
    <w:p w:rsidR="001670FA" w:rsidRDefault="001670FA" w:rsidP="00CA7DCB">
      <w:pPr>
        <w:shd w:val="clear" w:color="auto" w:fill="FFFFFF"/>
        <w:spacing w:after="0"/>
        <w:ind w:left="3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Спортивная подготовка.</w:t>
      </w:r>
    </w:p>
    <w:p w:rsidR="001670FA" w:rsidRDefault="001670FA" w:rsidP="00CA7DCB">
      <w:pPr>
        <w:shd w:val="clear" w:color="auto" w:fill="FFFFFF"/>
        <w:spacing w:before="14" w:after="0"/>
        <w:ind w:left="36" w:right="58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 и здоровый образ жизни. Допинг. Концепция честного спорта.</w:t>
      </w:r>
    </w:p>
    <w:p w:rsidR="001670FA" w:rsidRDefault="001670FA" w:rsidP="00CA7DCB">
      <w:pPr>
        <w:shd w:val="clear" w:color="auto" w:fill="FFFFFF"/>
        <w:spacing w:before="29" w:after="0"/>
        <w:ind w:left="3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Профессионально-прикладная физическая подготовка.</w:t>
      </w:r>
    </w:p>
    <w:p w:rsidR="001670FA" w:rsidRDefault="001670FA" w:rsidP="00CA7DCB">
      <w:pPr>
        <w:shd w:val="clear" w:color="auto" w:fill="FFFFFF"/>
        <w:spacing w:after="0"/>
        <w:ind w:left="29" w:right="72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 человека. </w:t>
      </w:r>
      <w:r>
        <w:rPr>
          <w:rFonts w:ascii="Times New Roman" w:hAnsi="Times New Roman" w:cs="Times New Roman"/>
          <w:sz w:val="24"/>
          <w:szCs w:val="24"/>
        </w:rPr>
        <w:t>Режим дня и его основное содержание.</w:t>
      </w:r>
    </w:p>
    <w:p w:rsidR="001670FA" w:rsidRDefault="001670FA" w:rsidP="00CA7DCB">
      <w:pPr>
        <w:shd w:val="clear" w:color="auto" w:fill="FFFFFF"/>
        <w:spacing w:before="14" w:after="0"/>
        <w:ind w:left="29" w:right="72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1670FA" w:rsidRDefault="001670FA" w:rsidP="00CA7DCB">
      <w:pPr>
        <w:shd w:val="clear" w:color="auto" w:fill="FFFFFF"/>
        <w:spacing w:before="22" w:after="0"/>
        <w:ind w:left="22" w:right="72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1670FA" w:rsidRDefault="001670FA" w:rsidP="00CA7DCB">
      <w:pPr>
        <w:shd w:val="clear" w:color="auto" w:fill="FFFFFF"/>
        <w:spacing w:before="14" w:after="0"/>
        <w:ind w:left="22" w:right="86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1670FA" w:rsidRDefault="001670FA" w:rsidP="00CA7DCB">
      <w:pPr>
        <w:shd w:val="clear" w:color="auto" w:fill="FFFFFF"/>
        <w:spacing w:before="7" w:after="0"/>
        <w:ind w:left="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Восстановительный массаж.</w:t>
      </w:r>
    </w:p>
    <w:p w:rsidR="001670FA" w:rsidRDefault="001670FA" w:rsidP="00CA7DCB">
      <w:pPr>
        <w:shd w:val="clear" w:color="auto" w:fill="FFFFFF"/>
        <w:spacing w:after="0"/>
        <w:ind w:right="94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помощь во время занятий физической культурой и спортом.</w:t>
      </w:r>
    </w:p>
    <w:p w:rsidR="001670FA" w:rsidRDefault="001670FA" w:rsidP="00CA7DCB">
      <w:pPr>
        <w:shd w:val="clear" w:color="auto" w:fill="FFFFFF"/>
        <w:spacing w:after="0"/>
        <w:ind w:left="1174" w:right="806" w:firstLine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ДВИГАТЕЛЬНОЙ (ФИЗКУЛЬТУРНОЙ) ДЕЯТЕЛЬНОСТИ</w:t>
      </w:r>
    </w:p>
    <w:p w:rsidR="001670FA" w:rsidRDefault="001670FA" w:rsidP="00CA7DCB">
      <w:pPr>
        <w:shd w:val="clear" w:color="auto" w:fill="FFFFFF"/>
        <w:spacing w:after="0"/>
        <w:ind w:left="14" w:right="22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и проведение самостоятельных занятий физической культурой. </w:t>
      </w:r>
      <w:r>
        <w:rPr>
          <w:rFonts w:ascii="Times New Roman" w:hAnsi="Times New Roman" w:cs="Times New Roman"/>
          <w:sz w:val="24"/>
          <w:szCs w:val="24"/>
        </w:rPr>
        <w:t>Подготовка к занятиям физической культурой.</w:t>
      </w:r>
    </w:p>
    <w:p w:rsidR="001670FA" w:rsidRDefault="001670FA" w:rsidP="00CA7DCB">
      <w:pPr>
        <w:shd w:val="clear" w:color="auto" w:fill="FFFFFF"/>
        <w:spacing w:after="0"/>
        <w:ind w:right="29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упражнений и составление индивидуальных комплексов для утренней зарядки, физкультминуток и физкультпауз (подвижных перемен).</w:t>
      </w:r>
    </w:p>
    <w:p w:rsidR="001670FA" w:rsidRDefault="001670FA" w:rsidP="00CA7DCB">
      <w:pPr>
        <w:shd w:val="clear" w:color="auto" w:fill="FFFFFF"/>
        <w:spacing w:after="0"/>
        <w:ind w:left="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занятий физической подготовкой.</w:t>
      </w:r>
    </w:p>
    <w:p w:rsidR="001670FA" w:rsidRDefault="001670FA" w:rsidP="00CA7DCB">
      <w:pPr>
        <w:shd w:val="clear" w:color="auto" w:fill="FFFFFF"/>
        <w:spacing w:after="0"/>
        <w:ind w:left="14" w:right="22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1670FA" w:rsidRDefault="001670FA" w:rsidP="00CA7DCB">
      <w:pPr>
        <w:shd w:val="clear" w:color="auto" w:fill="FFFFFF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досуга средствами физической культуры.</w:t>
      </w:r>
    </w:p>
    <w:p w:rsidR="001670FA" w:rsidRDefault="001670FA" w:rsidP="00CA7DCB">
      <w:pPr>
        <w:shd w:val="clear" w:color="auto" w:fill="FFFFFF"/>
        <w:spacing w:after="0"/>
        <w:ind w:left="14" w:right="29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эффективности занятий физической культурой. </w:t>
      </w:r>
      <w:r>
        <w:rPr>
          <w:rFonts w:ascii="Times New Roman" w:hAnsi="Times New Roman" w:cs="Times New Roman"/>
          <w:sz w:val="24"/>
          <w:szCs w:val="24"/>
        </w:rPr>
        <w:t>Самонаблюдение и самоконтроль.</w:t>
      </w:r>
    </w:p>
    <w:p w:rsidR="001670FA" w:rsidRDefault="001670FA" w:rsidP="00CA7DCB">
      <w:pPr>
        <w:shd w:val="clear" w:color="auto" w:fill="FFFFFF"/>
        <w:spacing w:after="0"/>
        <w:ind w:left="14" w:right="29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эффективности занятий физкультурно-оздоровительной деятельностью.</w:t>
      </w:r>
    </w:p>
    <w:p w:rsidR="001670FA" w:rsidRDefault="001670FA" w:rsidP="00CA7DCB">
      <w:pPr>
        <w:shd w:val="clear" w:color="auto" w:fill="FFFFFF"/>
        <w:spacing w:after="0"/>
        <w:ind w:left="22" w:right="7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техники движений, способы выявления и устранения ошибок в технике выполнения упражнений (технических ошибок).</w:t>
      </w:r>
    </w:p>
    <w:p w:rsidR="001670FA" w:rsidRDefault="001670FA" w:rsidP="00CA7DCB">
      <w:pPr>
        <w:shd w:val="clear" w:color="auto" w:fill="FFFFFF"/>
        <w:spacing w:after="0"/>
        <w:ind w:left="29" w:right="14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резервов организма и состояния здоровья с по</w:t>
      </w:r>
      <w:r>
        <w:rPr>
          <w:rFonts w:ascii="Times New Roman" w:hAnsi="Times New Roman" w:cs="Times New Roman"/>
          <w:sz w:val="24"/>
          <w:szCs w:val="24"/>
        </w:rPr>
        <w:softHyphen/>
        <w:t>мощью функциональных проб.</w:t>
      </w:r>
    </w:p>
    <w:p w:rsidR="001670FA" w:rsidRDefault="001670FA" w:rsidP="00CA7DCB">
      <w:pPr>
        <w:shd w:val="clear" w:color="auto" w:fill="FFFFFF"/>
        <w:spacing w:after="0"/>
        <w:ind w:left="10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СОВЕРШЕНСТВОВАНИЕ</w:t>
      </w:r>
    </w:p>
    <w:p w:rsidR="001670FA" w:rsidRDefault="001670FA" w:rsidP="00CA7DCB">
      <w:pPr>
        <w:shd w:val="clear" w:color="auto" w:fill="FFFFFF"/>
        <w:spacing w:after="0"/>
        <w:ind w:left="36" w:right="7" w:firstLine="3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Физкультурно-оздоровительная деятельность. </w:t>
      </w:r>
      <w:r>
        <w:rPr>
          <w:rFonts w:ascii="Times New Roman" w:hAnsi="Times New Roman" w:cs="Times New Roman"/>
          <w:sz w:val="24"/>
          <w:szCs w:val="24"/>
        </w:rPr>
        <w:t>Оздоровительные формы занятий в режиме учебного дня и учебной недели.</w:t>
      </w:r>
    </w:p>
    <w:p w:rsidR="001670FA" w:rsidRDefault="001670FA" w:rsidP="00CA7DCB">
      <w:pPr>
        <w:shd w:val="clear" w:color="auto" w:fill="FFFFFF"/>
        <w:spacing w:after="0"/>
        <w:ind w:left="29" w:right="14" w:firstLine="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комплексы адаптивной (лечебной) и корригирующей физической культуры.</w:t>
      </w:r>
    </w:p>
    <w:p w:rsidR="001670FA" w:rsidRDefault="001670FA" w:rsidP="00CA7DCB">
      <w:pPr>
        <w:shd w:val="clear" w:color="auto" w:fill="FFFFFF"/>
        <w:spacing w:after="0"/>
        <w:ind w:left="29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Спортивно-оздоровительная деятельность с общеразвивающей направленностью.</w:t>
      </w:r>
    </w:p>
    <w:p w:rsidR="001670FA" w:rsidRDefault="001670FA" w:rsidP="00CA7D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Гимнастика с основами акробатики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Организующие команды и приемы.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Акробатические упражнения и комбинации.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Опорные прыжки.</w:t>
      </w:r>
    </w:p>
    <w:p w:rsidR="001670FA" w:rsidRDefault="001670FA" w:rsidP="00CA7D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>Легкая атлетика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Беговые упражнения.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Прыжковые упражнения.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 малого мяча.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Лыжные гонки.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Передвижения на лыжах.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Подъемы, спуски, повороты, торможения.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Спортивные игры.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Баскетбол. Игра по правилам.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Волейбол. Игра по правилам.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общеразвивающей направленности. </w:t>
      </w:r>
      <w:r>
        <w:rPr>
          <w:rFonts w:ascii="Times New Roman" w:hAnsi="Times New Roman" w:cs="Times New Roman"/>
          <w:sz w:val="24"/>
          <w:szCs w:val="24"/>
        </w:rPr>
        <w:t>Общефизическая подготовка.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Гимнастика с основами акробатики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Развитие гибкости, координация движений, силы, выносливости.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Легкая атлетика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Развитие выносливости, силы, быст</w:t>
      </w:r>
      <w:r>
        <w:rPr>
          <w:rFonts w:ascii="Times New Roman" w:hAnsi="Times New Roman" w:cs="Times New Roman"/>
          <w:sz w:val="24"/>
          <w:szCs w:val="24"/>
        </w:rPr>
        <w:softHyphen/>
        <w:t>роты, координации движений.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Лыжные гонки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Развитие выносливости, силы, координа</w:t>
      </w:r>
      <w:r>
        <w:rPr>
          <w:rFonts w:ascii="Times New Roman" w:hAnsi="Times New Roman" w:cs="Times New Roman"/>
          <w:sz w:val="24"/>
          <w:szCs w:val="24"/>
        </w:rPr>
        <w:softHyphen/>
        <w:t>ции движений, быстроты.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Баскетбол.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быстроты, силы, выносливости, ко</w:t>
      </w:r>
      <w:r>
        <w:rPr>
          <w:rFonts w:ascii="Times New Roman" w:hAnsi="Times New Roman" w:cs="Times New Roman"/>
          <w:sz w:val="24"/>
          <w:szCs w:val="24"/>
        </w:rPr>
        <w:softHyphen/>
        <w:t>ординации движений.</w:t>
      </w: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pStyle w:val="NoSpacing"/>
        <w:ind w:firstLine="708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pStyle w:val="NoSpacing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8970" w:type="dxa"/>
        <w:tblInd w:w="-38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312"/>
        <w:gridCol w:w="1140"/>
        <w:gridCol w:w="856"/>
        <w:gridCol w:w="855"/>
        <w:gridCol w:w="856"/>
        <w:gridCol w:w="951"/>
      </w:tblGrid>
      <w:tr w:rsidR="001670FA" w:rsidRPr="00E24A97">
        <w:trPr>
          <w:trHeight w:hRule="exact" w:val="387"/>
        </w:trPr>
        <w:tc>
          <w:tcPr>
            <w:tcW w:w="43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16"/>
                <w:w w:val="96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pacing w:val="-16"/>
                <w:w w:val="96"/>
                <w:sz w:val="24"/>
                <w:szCs w:val="24"/>
              </w:rPr>
              <w:t>Тема</w:t>
            </w:r>
          </w:p>
        </w:tc>
        <w:tc>
          <w:tcPr>
            <w:tcW w:w="465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Количество часов</w:t>
            </w:r>
          </w:p>
        </w:tc>
      </w:tr>
      <w:tr w:rsidR="001670FA" w:rsidRPr="00E24A97">
        <w:trPr>
          <w:trHeight w:val="294"/>
        </w:trPr>
        <w:tc>
          <w:tcPr>
            <w:tcW w:w="43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6"/>
                <w:w w:val="96"/>
                <w:sz w:val="24"/>
                <w:szCs w:val="24"/>
              </w:rPr>
            </w:pPr>
          </w:p>
        </w:tc>
        <w:tc>
          <w:tcPr>
            <w:tcW w:w="4658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Классы</w:t>
            </w:r>
          </w:p>
        </w:tc>
      </w:tr>
      <w:tr w:rsidR="001670FA" w:rsidRPr="00E24A97">
        <w:trPr>
          <w:trHeight w:hRule="exact" w:val="613"/>
        </w:trPr>
        <w:tc>
          <w:tcPr>
            <w:tcW w:w="43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6"/>
                <w:w w:val="96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70FA" w:rsidRPr="00E24A97" w:rsidRDefault="001670F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1670FA" w:rsidRPr="00E24A97">
        <w:trPr>
          <w:trHeight w:hRule="exact" w:val="247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w w:val="96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465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уроков</w:t>
            </w:r>
          </w:p>
        </w:tc>
      </w:tr>
      <w:tr w:rsidR="001670FA" w:rsidRPr="00E24A97">
        <w:trPr>
          <w:trHeight w:hRule="exact" w:val="309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w w:val="96"/>
                <w:sz w:val="24"/>
                <w:szCs w:val="24"/>
              </w:rPr>
              <w:t>Гимнастика с элементами акро</w:t>
            </w:r>
            <w:r w:rsidRPr="00E24A97">
              <w:rPr>
                <w:rFonts w:ascii="Times New Roman" w:hAnsi="Times New Roman" w:cs="Times New Roman"/>
                <w:spacing w:val="-2"/>
                <w:w w:val="96"/>
                <w:sz w:val="24"/>
                <w:szCs w:val="24"/>
              </w:rPr>
              <w:t>батики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70FA" w:rsidRPr="00E24A97">
        <w:trPr>
          <w:trHeight w:hRule="exact" w:val="247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w w:val="96"/>
                <w:sz w:val="24"/>
                <w:szCs w:val="24"/>
              </w:rPr>
              <w:t>Легкая атлетика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670FA" w:rsidRPr="00E24A97">
        <w:trPr>
          <w:trHeight w:hRule="exact" w:val="247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pacing w:val="-2"/>
                <w:w w:val="96"/>
                <w:sz w:val="24"/>
                <w:szCs w:val="24"/>
              </w:rPr>
              <w:t>Лыжная подготовка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670FA" w:rsidRPr="00E24A97">
        <w:trPr>
          <w:trHeight w:hRule="exact" w:val="247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pacing w:val="-2"/>
                <w:w w:val="96"/>
                <w:sz w:val="24"/>
                <w:szCs w:val="24"/>
              </w:rPr>
              <w:t>Спортивные игры (волейбол)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70FA" w:rsidRPr="00E24A97">
        <w:trPr>
          <w:trHeight w:hRule="exact" w:val="258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70FA" w:rsidRPr="00E24A97">
        <w:trPr>
          <w:trHeight w:hRule="exact" w:val="258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Спортивные игры (футбол)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70FA" w:rsidRPr="00E24A97">
        <w:trPr>
          <w:trHeight w:hRule="exact" w:val="258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Спортивные игры (настольный теннис)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70FA" w:rsidRPr="00E24A97">
        <w:trPr>
          <w:trHeight w:hRule="exact" w:val="262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pacing w:val="-5"/>
                <w:w w:val="96"/>
                <w:sz w:val="24"/>
                <w:szCs w:val="24"/>
              </w:rPr>
              <w:t>Общее количество часов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1670FA" w:rsidRPr="00E24A97">
        <w:trPr>
          <w:trHeight w:hRule="exact" w:val="262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pacing w:val="-5"/>
                <w:w w:val="96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pacing w:val="-5"/>
                <w:w w:val="96"/>
                <w:sz w:val="24"/>
                <w:szCs w:val="24"/>
              </w:rPr>
              <w:t>ИТОГО</w:t>
            </w:r>
          </w:p>
        </w:tc>
        <w:tc>
          <w:tcPr>
            <w:tcW w:w="46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70FA" w:rsidRPr="00E24A97" w:rsidRDefault="001670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340 часов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Учебные нормативы по усвоению навыков, умений, развитию двигательных качеств.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tbl>
      <w:tblPr>
        <w:tblW w:w="1089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9"/>
        <w:gridCol w:w="5099"/>
        <w:gridCol w:w="798"/>
        <w:gridCol w:w="862"/>
        <w:gridCol w:w="863"/>
        <w:gridCol w:w="862"/>
        <w:gridCol w:w="861"/>
        <w:gridCol w:w="866"/>
      </w:tblGrid>
      <w:tr w:rsidR="001670FA" w:rsidRPr="00E24A97">
        <w:trPr>
          <w:trHeight w:val="259"/>
        </w:trPr>
        <w:tc>
          <w:tcPr>
            <w:tcW w:w="679" w:type="dxa"/>
            <w:vMerge w:val="restart"/>
            <w:vAlign w:val="center"/>
          </w:tcPr>
          <w:p w:rsidR="001670FA" w:rsidRPr="00E24A97" w:rsidRDefault="001670FA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5099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Контрольные упражнения</w:t>
            </w:r>
          </w:p>
        </w:tc>
        <w:tc>
          <w:tcPr>
            <w:tcW w:w="5112" w:type="dxa"/>
            <w:gridSpan w:val="6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ПОКАЗАТЕЛИ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</w:t>
            </w:r>
          </w:p>
        </w:tc>
        <w:tc>
          <w:tcPr>
            <w:tcW w:w="2589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Девочки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Челночный бег 3х10 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30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Кросс 1500м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8 50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60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1670FA" w:rsidRPr="00E24A97">
        <w:trPr>
          <w:trHeight w:val="259"/>
        </w:trPr>
        <w:tc>
          <w:tcPr>
            <w:tcW w:w="67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Прыжки  в длину с места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1670FA" w:rsidRPr="00E24A97">
        <w:trPr>
          <w:trHeight w:val="25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Наклоны  вперед из положения сидя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</w:tc>
      </w:tr>
      <w:tr w:rsidR="001670FA" w:rsidRPr="00E24A97">
        <w:trPr>
          <w:trHeight w:val="25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Подтягивание на высокой перекладине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70FA" w:rsidRPr="00E24A97">
        <w:trPr>
          <w:trHeight w:val="25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 лёжа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0FA" w:rsidRPr="00E24A97">
        <w:trPr>
          <w:trHeight w:val="25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670FA" w:rsidRPr="00E24A97">
        <w:trPr>
          <w:trHeight w:val="25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Подъем туловища за 1мин. из положения лежа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670FA" w:rsidRPr="00E24A97">
        <w:trPr>
          <w:trHeight w:val="271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на скакалке, 1 мин, раз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76-84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670FA" w:rsidRPr="00E24A97">
        <w:trPr>
          <w:trHeight w:val="34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мяча 150 г. на дальность м. с разбега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670FA" w:rsidRPr="00E24A97">
        <w:trPr>
          <w:trHeight w:val="349"/>
        </w:trPr>
        <w:tc>
          <w:tcPr>
            <w:tcW w:w="67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9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в длину с разбега</w:t>
            </w:r>
          </w:p>
        </w:tc>
        <w:tc>
          <w:tcPr>
            <w:tcW w:w="79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6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866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6 - класс.</w:t>
      </w:r>
    </w:p>
    <w:tbl>
      <w:tblPr>
        <w:tblW w:w="109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8"/>
        <w:gridCol w:w="5165"/>
        <w:gridCol w:w="754"/>
        <w:gridCol w:w="869"/>
        <w:gridCol w:w="868"/>
        <w:gridCol w:w="869"/>
        <w:gridCol w:w="868"/>
        <w:gridCol w:w="869"/>
      </w:tblGrid>
      <w:tr w:rsidR="001670FA" w:rsidRPr="00E24A97">
        <w:trPr>
          <w:trHeight w:val="313"/>
        </w:trPr>
        <w:tc>
          <w:tcPr>
            <w:tcW w:w="688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 п/п</w:t>
            </w:r>
          </w:p>
        </w:tc>
        <w:tc>
          <w:tcPr>
            <w:tcW w:w="5165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Контрольные упражнения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97" w:type="dxa"/>
            <w:gridSpan w:val="6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ПОКАЗАТЕЛИ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</w:t>
            </w:r>
          </w:p>
        </w:tc>
        <w:tc>
          <w:tcPr>
            <w:tcW w:w="2606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Девочки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Челночный бег 3х10 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30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Кросс 1500м. мин.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</w:tc>
      </w:tr>
      <w:tr w:rsidR="001670FA" w:rsidRPr="00E24A97">
        <w:trPr>
          <w:trHeight w:val="209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60 м, секунд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Прыжки  в длину с места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Наклоны  вперед из положения сидя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Подтягивание на высокой перекладине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лёжа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Подъем туловища за 1мин. из положения лежа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на скакалке, 1 мин, раз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мяча 150гр.  на дальность м. с разбега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670FA" w:rsidRPr="00E24A97">
        <w:trPr>
          <w:trHeight w:val="313"/>
        </w:trPr>
        <w:tc>
          <w:tcPr>
            <w:tcW w:w="68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в длину с разбега</w:t>
            </w:r>
          </w:p>
        </w:tc>
        <w:tc>
          <w:tcPr>
            <w:tcW w:w="754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68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6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 класс.</w:t>
      </w:r>
    </w:p>
    <w:tbl>
      <w:tblPr>
        <w:tblW w:w="1087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3"/>
        <w:gridCol w:w="4977"/>
        <w:gridCol w:w="909"/>
        <w:gridCol w:w="861"/>
        <w:gridCol w:w="862"/>
        <w:gridCol w:w="861"/>
        <w:gridCol w:w="860"/>
        <w:gridCol w:w="862"/>
      </w:tblGrid>
      <w:tr w:rsidR="001670FA" w:rsidRPr="00E24A97">
        <w:trPr>
          <w:trHeight w:val="259"/>
        </w:trPr>
        <w:tc>
          <w:tcPr>
            <w:tcW w:w="683" w:type="dxa"/>
            <w:vMerge w:val="restart"/>
            <w:vAlign w:val="center"/>
          </w:tcPr>
          <w:p w:rsidR="001670FA" w:rsidRPr="00E24A97" w:rsidRDefault="001670FA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4977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Контрольные упражнения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15" w:type="dxa"/>
            <w:gridSpan w:val="6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ПОКАЗАТЕЛИ</w:t>
            </w:r>
          </w:p>
        </w:tc>
      </w:tr>
      <w:tr w:rsidR="001670FA" w:rsidRPr="00E24A97">
        <w:trPr>
          <w:trHeight w:val="230"/>
        </w:trPr>
        <w:tc>
          <w:tcPr>
            <w:tcW w:w="683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</w:t>
            </w:r>
          </w:p>
        </w:tc>
        <w:tc>
          <w:tcPr>
            <w:tcW w:w="2583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Девочки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201"/>
        </w:trPr>
        <w:tc>
          <w:tcPr>
            <w:tcW w:w="683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265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Челночный бег 3х10 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  <w:tr w:rsidR="001670FA" w:rsidRPr="00E24A97">
        <w:trPr>
          <w:trHeight w:val="201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30 м, секунд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1670FA" w:rsidRPr="00E24A97">
        <w:trPr>
          <w:trHeight w:val="18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1670FA" w:rsidRPr="00E24A97">
        <w:trPr>
          <w:trHeight w:val="13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60 м, секунд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1670FA" w:rsidRPr="00E24A97">
        <w:trPr>
          <w:trHeight w:val="25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Кросс 2000 м, мин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</w:tr>
      <w:tr w:rsidR="001670FA" w:rsidRPr="00E24A97">
        <w:trPr>
          <w:trHeight w:val="25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Прыжки  в длину с места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1670FA" w:rsidRPr="00E24A97">
        <w:trPr>
          <w:trHeight w:val="230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Подтягивание на высокой перекладине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0FA" w:rsidRPr="00E24A97">
        <w:trPr>
          <w:trHeight w:val="172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 лёжа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70FA" w:rsidRPr="00E24A97">
        <w:trPr>
          <w:trHeight w:val="172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Наклоны  вперед из положения сидя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9+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</w:p>
        </w:tc>
      </w:tr>
      <w:tr w:rsidR="001670FA" w:rsidRPr="00E24A97">
        <w:trPr>
          <w:trHeight w:val="288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Подъем туловища за 1мин. из положения лежа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670FA" w:rsidRPr="00E24A97">
        <w:trPr>
          <w:trHeight w:val="288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высоту  с разбега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670FA" w:rsidRPr="00E24A97">
        <w:trPr>
          <w:trHeight w:val="25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на скакалке, 1мин, раз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670FA" w:rsidRPr="00E24A97">
        <w:trPr>
          <w:trHeight w:val="259"/>
        </w:trPr>
        <w:tc>
          <w:tcPr>
            <w:tcW w:w="68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150гр .мяча на дальность м. с разбега</w:t>
            </w:r>
          </w:p>
        </w:tc>
        <w:tc>
          <w:tcPr>
            <w:tcW w:w="909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 класс</w:t>
      </w:r>
    </w:p>
    <w:tbl>
      <w:tblPr>
        <w:tblW w:w="1077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7"/>
        <w:gridCol w:w="4965"/>
        <w:gridCol w:w="865"/>
        <w:gridCol w:w="853"/>
        <w:gridCol w:w="852"/>
        <w:gridCol w:w="853"/>
        <w:gridCol w:w="852"/>
        <w:gridCol w:w="853"/>
      </w:tblGrid>
      <w:tr w:rsidR="001670FA" w:rsidRPr="00E24A97">
        <w:trPr>
          <w:trHeight w:val="424"/>
        </w:trPr>
        <w:tc>
          <w:tcPr>
            <w:tcW w:w="677" w:type="dxa"/>
            <w:vMerge w:val="restart"/>
            <w:vAlign w:val="center"/>
          </w:tcPr>
          <w:p w:rsidR="001670FA" w:rsidRPr="00E24A97" w:rsidRDefault="001670FA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4965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Контрольные упражнения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128" w:type="dxa"/>
            <w:gridSpan w:val="6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ПОКАЗАТЕЛИ</w:t>
            </w:r>
          </w:p>
        </w:tc>
      </w:tr>
      <w:tr w:rsidR="001670FA" w:rsidRPr="00E24A97">
        <w:trPr>
          <w:trHeight w:val="377"/>
        </w:trPr>
        <w:tc>
          <w:tcPr>
            <w:tcW w:w="677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</w:t>
            </w:r>
          </w:p>
        </w:tc>
        <w:tc>
          <w:tcPr>
            <w:tcW w:w="2558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Девочки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670FA" w:rsidRPr="00E24A97">
        <w:trPr>
          <w:trHeight w:val="330"/>
        </w:trPr>
        <w:tc>
          <w:tcPr>
            <w:tcW w:w="677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307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Челночный бег 3х10 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</w:tr>
      <w:tr w:rsidR="001670FA" w:rsidRPr="00E24A97">
        <w:trPr>
          <w:trHeight w:val="330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30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  <w:tr w:rsidR="001670FA" w:rsidRPr="00E24A97">
        <w:trPr>
          <w:trHeight w:val="17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60 м, секунд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852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852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</w:p>
        </w:tc>
      </w:tr>
      <w:tr w:rsidR="001670FA" w:rsidRPr="00E24A97">
        <w:trPr>
          <w:trHeight w:val="365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 xml:space="preserve">Кросс </w:t>
            </w: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2000 м, мин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3000м</w:t>
            </w:r>
          </w:p>
        </w:tc>
        <w:tc>
          <w:tcPr>
            <w:tcW w:w="865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52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852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53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</w:tr>
      <w:tr w:rsidR="001670FA" w:rsidRPr="00E24A97">
        <w:trPr>
          <w:trHeight w:val="329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в длину с разбега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1670FA" w:rsidRPr="00E24A97">
        <w:trPr>
          <w:trHeight w:val="285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Прыжки  в длину с места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1670FA" w:rsidRPr="00E24A97">
        <w:trPr>
          <w:trHeight w:val="277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Подтягивание на высокой перекладине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0FA" w:rsidRPr="00E24A97">
        <w:trPr>
          <w:trHeight w:val="282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670FA" w:rsidRPr="00E24A97">
        <w:trPr>
          <w:trHeight w:val="282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Наклоны  вперед из положения сидя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11+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20+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</w:p>
        </w:tc>
      </w:tr>
      <w:tr w:rsidR="001670FA" w:rsidRPr="00E24A97">
        <w:trPr>
          <w:trHeight w:val="259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Подъем туловища за 1мин. из положения лежа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670FA" w:rsidRPr="00E24A97">
        <w:trPr>
          <w:trHeight w:val="281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на скакалке, 1 мин , раз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670FA" w:rsidRPr="00E24A97">
        <w:trPr>
          <w:trHeight w:val="285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мяча 150 гр. на дальность м. с разбега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670FA" w:rsidRPr="00E24A97">
        <w:trPr>
          <w:trHeight w:val="261"/>
        </w:trPr>
        <w:tc>
          <w:tcPr>
            <w:tcW w:w="677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86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3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  класс</w:t>
      </w:r>
    </w:p>
    <w:tbl>
      <w:tblPr>
        <w:tblW w:w="1074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4962"/>
        <w:gridCol w:w="850"/>
        <w:gridCol w:w="851"/>
        <w:gridCol w:w="850"/>
        <w:gridCol w:w="851"/>
        <w:gridCol w:w="850"/>
        <w:gridCol w:w="851"/>
      </w:tblGrid>
      <w:tr w:rsidR="001670FA" w:rsidRPr="00E24A97">
        <w:trPr>
          <w:trHeight w:val="340"/>
        </w:trPr>
        <w:tc>
          <w:tcPr>
            <w:tcW w:w="675" w:type="dxa"/>
            <w:vMerge w:val="restart"/>
            <w:vAlign w:val="center"/>
          </w:tcPr>
          <w:p w:rsidR="001670FA" w:rsidRPr="00E24A97" w:rsidRDefault="001670FA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№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4962" w:type="dxa"/>
            <w:vMerge w:val="restart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Контрольные упражнения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gridSpan w:val="6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ПОКАЗАТЕЛИ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</w:t>
            </w:r>
          </w:p>
        </w:tc>
        <w:tc>
          <w:tcPr>
            <w:tcW w:w="2552" w:type="dxa"/>
            <w:gridSpan w:val="3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Девочки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“5”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“4”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“3”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Челночный бег 3х10  м, сек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30 м, сек.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60 м, сек.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Кросс  2000 м, мин;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3000 м, мин</w:t>
            </w:r>
          </w:p>
        </w:tc>
        <w:tc>
          <w:tcPr>
            <w:tcW w:w="850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851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850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851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850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851" w:type="dxa"/>
            <w:vAlign w:val="bottom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Прыжки  в длину с места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в высоту с разбега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Подтягивание на высокой перекладине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лёжа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Наклоны  вперед из положения сидя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20+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Подъем туловища за 1мин. из полож.  лежа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на скакалке, 1 мин, раз</w:t>
            </w: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мяча 150гр. на дальность  с разбега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670FA" w:rsidRPr="00E24A97">
        <w:trPr>
          <w:trHeight w:val="340"/>
        </w:trPr>
        <w:tc>
          <w:tcPr>
            <w:tcW w:w="675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0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51" w:type="dxa"/>
            <w:vAlign w:val="center"/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</w:tbl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tbl>
      <w:tblPr>
        <w:tblpPr w:leftFromText="180" w:rightFromText="180" w:bottomFromText="200" w:vertAnchor="page" w:horzAnchor="margin" w:tblpXSpec="center" w:tblpY="2686"/>
        <w:tblW w:w="11310" w:type="dxa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77"/>
        <w:gridCol w:w="1844"/>
        <w:gridCol w:w="1560"/>
        <w:gridCol w:w="709"/>
        <w:gridCol w:w="992"/>
        <w:gridCol w:w="1134"/>
        <w:gridCol w:w="1134"/>
        <w:gridCol w:w="992"/>
        <w:gridCol w:w="1134"/>
        <w:gridCol w:w="1134"/>
      </w:tblGrid>
      <w:tr w:rsidR="001670FA" w:rsidRPr="00E24A97">
        <w:trPr>
          <w:trHeight w:val="163"/>
        </w:trPr>
        <w:tc>
          <w:tcPr>
            <w:tcW w:w="6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15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Контрольное упражнение (тест)</w:t>
            </w:r>
          </w:p>
        </w:tc>
        <w:tc>
          <w:tcPr>
            <w:tcW w:w="70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Воз-раст</w:t>
            </w:r>
          </w:p>
        </w:tc>
        <w:tc>
          <w:tcPr>
            <w:tcW w:w="6520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1670FA" w:rsidRPr="00E24A97">
        <w:trPr>
          <w:trHeight w:val="149"/>
        </w:trPr>
        <w:tc>
          <w:tcPr>
            <w:tcW w:w="676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26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1670FA" w:rsidRPr="00E24A97">
        <w:trPr>
          <w:trHeight w:val="106"/>
        </w:trPr>
        <w:tc>
          <w:tcPr>
            <w:tcW w:w="676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1670FA" w:rsidRPr="00E24A97">
        <w:tc>
          <w:tcPr>
            <w:tcW w:w="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Бег 30м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6.1-5.5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5.8-5.4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5.6-5.2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5.5-5.1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5.3-4.9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6.3-5.7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6.2-5.5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6.0-5.4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5.9-5.4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5.8-5.3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1670FA" w:rsidRPr="00E24A97">
        <w:tc>
          <w:tcPr>
            <w:tcW w:w="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Координацион-ные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Челночный бег 3х10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9.3-8.8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9.0-8.6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9.0-8.6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8.7-8.3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8.4-8.0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10.0 9.9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9.7-9.3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9.6-9.1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9.5-9.0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9.4-9.0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9.3-8.8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1670FA" w:rsidRPr="00E24A97">
        <w:tc>
          <w:tcPr>
            <w:tcW w:w="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160-180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165-180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170-190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180-195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190-205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150-175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155-175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160-180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160-180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165-185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1670FA" w:rsidRPr="00E24A97">
        <w:tc>
          <w:tcPr>
            <w:tcW w:w="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6-минутный бег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1000-1100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1100-1200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1150-1250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1200-1300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1250-1350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1300 1350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850-1000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900-1050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950-1100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1000-1150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1050-1200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1670FA" w:rsidRPr="00E24A97">
        <w:tc>
          <w:tcPr>
            <w:tcW w:w="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670FA" w:rsidRPr="00E24A97">
        <w:trPr>
          <w:trHeight w:val="1176"/>
        </w:trPr>
        <w:tc>
          <w:tcPr>
            <w:tcW w:w="6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Силовые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Подтягивание на высокой перекладине (мальчики)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70FA" w:rsidRPr="00E24A97">
        <w:trPr>
          <w:trHeight w:val="1117"/>
        </w:trPr>
        <w:tc>
          <w:tcPr>
            <w:tcW w:w="676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670FA" w:rsidRPr="00E24A97" w:rsidRDefault="00167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на низкой перекладине (девочки)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670FA" w:rsidRPr="00E24A97" w:rsidRDefault="00167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670FA" w:rsidRPr="00E24A97" w:rsidRDefault="001670F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A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670FA" w:rsidRDefault="001670FA" w:rsidP="00CA7D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физической подготовленности учащихся 11-15 лет</w:t>
      </w: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>
      <w:pPr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CA7DCB"/>
    <w:p w:rsidR="001670FA" w:rsidRDefault="001670FA" w:rsidP="00CA7DCB"/>
    <w:p w:rsidR="001670FA" w:rsidRPr="00AB3A48" w:rsidRDefault="001670FA" w:rsidP="00CA7DCB">
      <w:pPr>
        <w:tabs>
          <w:tab w:val="left" w:pos="33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1670FA" w:rsidRPr="00AB3A48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sz w:val="24"/>
          <w:szCs w:val="24"/>
        </w:rPr>
        <w:t>5 классе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6"/>
        <w:gridCol w:w="4252"/>
        <w:gridCol w:w="1701"/>
      </w:tblGrid>
      <w:tr w:rsidR="001670FA" w:rsidRPr="00AB3A48">
        <w:trPr>
          <w:trHeight w:val="517"/>
        </w:trPr>
        <w:tc>
          <w:tcPr>
            <w:tcW w:w="816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п.п.</w:t>
            </w:r>
          </w:p>
        </w:tc>
        <w:tc>
          <w:tcPr>
            <w:tcW w:w="4252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и тема урока</w:t>
            </w:r>
          </w:p>
        </w:tc>
        <w:tc>
          <w:tcPr>
            <w:tcW w:w="1701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1670FA" w:rsidRPr="00AB3A48">
        <w:trPr>
          <w:trHeight w:val="517"/>
        </w:trPr>
        <w:tc>
          <w:tcPr>
            <w:tcW w:w="816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и технике безопасности на уроках лёгкой атлетики. Развитие скоростных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способностей. Спринтерский бег, эстафетный бег.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30 метров.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 Бег на средние дистанции.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 Бег на средние дистанции.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Эстафетный бег.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Эстафетный бег.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силовой выносливости. Бег на 1000 м.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силовой выносливости. Бег на 1000 м.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1000 м.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точность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метания малого мяча на дальность и точность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и технике безопасности на уроках гимнастики. Кувырок вперёд.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Кувырок назад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Развитие координационных способностей.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Развитие координационных способностей.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акробатической композиции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Упражнения с обручем.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Упражнения с обручем.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 на гимнастической скамейке.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 на гимнастической скамейке.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акробатической комбинация на гимнастической скамейке.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прыжок. Строевые упражнения. Развитие координации, силовых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прыжок. Строевые упражнения. Развитие координации, силовых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прыжок. Строевые упражнения. Развитие координации, силовых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опорного прыжка. Строевые упражнения. Развитие координации, силовых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 четв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подготовка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по лыжной подготовке. Скользящий шаг.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Попеременный двухшажный ход.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Попеременный двухшажный ход.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попеременного двухшажного хода. 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одновременного бесшажного хода.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одновременного двухшажного хода.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 ступающим шагом. Спуски. Развитие выносливости.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«упором».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«упором».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лыжной подготовке.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по спортивным играм. Волейбол. Стойки и перемещения игрока. Развитие координационных способностей.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Нижняя подача мяча.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Основные приёмы игры.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Тактика игры. Развитие физических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задания. Развитие физических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 четв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по спортивным играм. Баскетбол. Стойки и передвижения игрока, повороты и остановки.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Ведение мяча. Основные правила и приёмы игры. Развитие координационных способностей.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Бросок мяча. Развитие координационных способностей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задания. Развитие физических качеств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Контрольный урок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 теме «Баскетбол»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охране труда и технике безопасности на уроках лёгкой атлетики. Кроссовая подготовка. Бег на средние дистанции. 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 Эстафетный бег. Развитие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препятствий. Развитие силовой выносливости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силовой выносливости. Бег 1000 метров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способностей. Метание малого мяча.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способностей. Бег на 30 метров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 Эстафетный бег. Прыжок в высоту с разбега. Метание малого мяча.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Сдача зачётов по физической подготовке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1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425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Сдача зачётов по физической подготовке</w:t>
            </w:r>
          </w:p>
        </w:tc>
        <w:tc>
          <w:tcPr>
            <w:tcW w:w="1701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0FA" w:rsidRPr="00AB3A48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0FA" w:rsidRPr="00AB3A48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1670FA" w:rsidRPr="00AB3A48" w:rsidRDefault="001670FA" w:rsidP="00AB3A4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2"/>
        <w:gridCol w:w="5760"/>
        <w:gridCol w:w="898"/>
      </w:tblGrid>
      <w:tr w:rsidR="001670FA" w:rsidRPr="00AB3A48">
        <w:trPr>
          <w:trHeight w:val="517"/>
        </w:trPr>
        <w:tc>
          <w:tcPr>
            <w:tcW w:w="0" w:type="auto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760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Тема  урока</w:t>
            </w:r>
          </w:p>
        </w:tc>
        <w:tc>
          <w:tcPr>
            <w:tcW w:w="898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1670FA" w:rsidRPr="00AB3A48">
        <w:trPr>
          <w:trHeight w:val="517"/>
        </w:trPr>
        <w:tc>
          <w:tcPr>
            <w:tcW w:w="0" w:type="auto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0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70FA" w:rsidRPr="00AB3A48">
        <w:trPr>
          <w:trHeight w:val="465"/>
        </w:trPr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Лёгкая атлетика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по лёгкой  атлетике. Бег на 30 метров и челночный бег 3 * 10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30 метров и челночного бега 3 на 10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60 и 300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Техника старта с опорой на одну руку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Техника метания мяча на дальность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Метание  мяча на дальность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метания мяча на дальность.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Измерение уровня развития основных физических качеств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Равномерный бег. Развитие выносливости.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1000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прыжка в длину  с   места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Броски малого мяча на точность и дальность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высоту способом «перешагивание»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высоту способом «перешагивание»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прыжка в высоту способом «перешагивание»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Преодоление легкоатлетической полосы препятствий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Преодоление легкоатлетической полосы препятствий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«Лёгкая атлетика»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19(1)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 по  охране труда  на занятиях гимнастикой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Строевые упражнения и акробатические комбинации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гимнастическом скамейке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гимнастической скамейке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комбинаций на гимнастической скамейке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Лазание по канату в два и три приёма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Лазание по канату в два и три приёма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лазания по канату в два и три приёма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 «согнув ноги»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 «согнув ноги»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теме «Опорный прыжок»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 и ОФП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 и ОФП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 и ОФП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Лыжная подготовка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Инструкция по охране труда на занятиях по лыжной подготовки. Попеременный двухшажный ход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Чередование различных лыжных ходов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 и прыжком на лыжах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варианты подъёмов и спусков на лыжах 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и поворот «упором»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Преодоление небольших трамплинов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Подъёмы на склон и спуски со склонов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 км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 км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760" w:type="dxa"/>
          </w:tcPr>
          <w:p w:rsidR="001670FA" w:rsidRPr="001946A4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46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1946A4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«Лыжная подготовка»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Спортивные игры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охране труда на уроках спортивных и подвижных игр. Волейбол. Передача мяча сверху двумя руками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двумя руками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Приём мяча снизу, нижняя прямая и боковая подачи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Передачи и приёмы мяча после передвижения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Верхняя прямая подача.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«Волейбол»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 четв</w:t>
            </w:r>
          </w:p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спортивных и подвижных игр. Баскетбол. Стойка баскетболиста и ведение мяча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Броски мяча в корзину.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Вырывание мяча, передача одной рукой от плеча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Броски мяча в корзину двумя руками в прыжке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«Баскетбол»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Лёгкая атлетика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лёгкой атлетики. Полоса препятствий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подъёма туловища из положения лёжа за 30 с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прыжка в длину с места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Развитие выносливости.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бега на30 метров и челночного бега 3*10м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60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метания мяча на дальность и точность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бега на300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0" w:type="auto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760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бега на 1000 метров</w:t>
            </w:r>
          </w:p>
        </w:tc>
        <w:tc>
          <w:tcPr>
            <w:tcW w:w="89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0FA" w:rsidRPr="00AB3A48" w:rsidRDefault="001670FA" w:rsidP="00CA7DCB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1670FA" w:rsidRPr="00AB3A48" w:rsidRDefault="001670FA" w:rsidP="00AB3A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70FA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7 </w:t>
      </w:r>
    </w:p>
    <w:p w:rsidR="001670FA" w:rsidRPr="00AB3A48" w:rsidRDefault="001670FA" w:rsidP="00AB3A4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5"/>
        <w:gridCol w:w="6380"/>
        <w:gridCol w:w="882"/>
      </w:tblGrid>
      <w:tr w:rsidR="001670FA" w:rsidRPr="00AB3A48">
        <w:trPr>
          <w:trHeight w:val="585"/>
        </w:trPr>
        <w:tc>
          <w:tcPr>
            <w:tcW w:w="655" w:type="dxa"/>
            <w:vMerge w:val="restart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80" w:type="dxa"/>
            <w:vMerge w:val="restart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82" w:type="dxa"/>
            <w:vMerge w:val="restart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1670FA" w:rsidRPr="00AB3A48">
        <w:trPr>
          <w:trHeight w:val="435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trHeight w:val="345"/>
        </w:trPr>
        <w:tc>
          <w:tcPr>
            <w:tcW w:w="7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</w:tr>
      <w:tr w:rsidR="001670FA" w:rsidRPr="00AB3A48">
        <w:tc>
          <w:tcPr>
            <w:tcW w:w="655" w:type="dxa"/>
            <w:tcBorders>
              <w:top w:val="single" w:sz="4" w:space="0" w:color="auto"/>
            </w:tcBorders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top w:val="single" w:sz="4" w:space="0" w:color="auto"/>
            </w:tcBorders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Вводный урок. Инструктаж по ТБ. Теоретические сведения по разделу «Легкая атлетика», ОРУ.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Спринтерский бег – высокий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старт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-30 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с ускорением – 30 м. Скоростной бег.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с ускорением – 50 м. Скоростной бег – 50 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на результат – 60 м. Прыжки в длину с разбега.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Длительный бег. Прыжки в длину с разбега.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Длительный бег. Зачет по прыжкам в длину.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цель и на дальность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Зачет по метанию малого мяча в цель и на дальность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Кросс 1500 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Удары по неподвижному мячу.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Удары по катящемуся мячу.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Удары головой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Вбрасывание мяча из-за боковой линии.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Стойка баскетболиста, перемещение в стойке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 и в движении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1F6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 и в движении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Теоретические сведения. Первая помощь при травмах. ТБ на уроках гимнастики. Строевые упражнения.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упражнения: два кувырка вперед слитно.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Два кувырка вперед слитно.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«Мост» из положения стоя с помощью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Стойка на лопатках.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Опорные прыжки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CD4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Опорные прыжки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ТБ при занятиях спортивными играми. Передача мяча, прием передач.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Передачи мяча. Нижняя прямая подача, прием подачи.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Передачи мяча. Нижняя прямая подача, прием подачи.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D42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D962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Теоретические сведения по лыжной подготовке. Инструктаж по ТБ. Здоровье и здоровый образ жизни. Подбор лыж и ботинок.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34-36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817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B46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37-39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8515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935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Спуски с пологих склонов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4E55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Спуски с пологих склонов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Подъемы «елочкой»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623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Подъемы «елочкой»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и повороты «плугом»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FA7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и повороты «плугом»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3,5 км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Настольный теннис. Хватка ракетки и игровая стойка.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Набивание мяча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trHeight w:val="285"/>
        </w:trPr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 откидкой справа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 откидкой слева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41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54-56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564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515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57-59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Длительный бег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D35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Длительный бег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483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Длительный бег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</w:tcPr>
          <w:p w:rsidR="001670FA" w:rsidRPr="00AB3A48" w:rsidRDefault="001670FA" w:rsidP="00B57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Кросс 1500 м.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 и в движении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Броски мяча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Футбол. Перемещения, ускорения, старты из различных исходных положений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Удары по неподвижному и катящемуся мячу. Ведение мяча по прямой.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655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80" w:type="dxa"/>
          </w:tcPr>
          <w:p w:rsidR="001670FA" w:rsidRPr="00AB3A48" w:rsidRDefault="001670FA" w:rsidP="001E5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882" w:type="dxa"/>
          </w:tcPr>
          <w:p w:rsidR="001670FA" w:rsidRPr="00AB3A48" w:rsidRDefault="001670FA" w:rsidP="001E5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0FA" w:rsidRPr="00AB3A48" w:rsidRDefault="001670FA" w:rsidP="00CA7DCB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1670FA" w:rsidRPr="00AB3A48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sz w:val="24"/>
          <w:szCs w:val="24"/>
        </w:rPr>
        <w:t>8 классе</w:t>
      </w:r>
    </w:p>
    <w:tbl>
      <w:tblPr>
        <w:tblW w:w="834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94"/>
        <w:gridCol w:w="5501"/>
        <w:gridCol w:w="1327"/>
        <w:gridCol w:w="84"/>
        <w:gridCol w:w="236"/>
        <w:gridCol w:w="304"/>
      </w:tblGrid>
      <w:tr w:rsidR="001670FA" w:rsidRPr="00AB3A48">
        <w:trPr>
          <w:gridAfter w:val="2"/>
          <w:wAfter w:w="540" w:type="dxa"/>
          <w:trHeight w:val="517"/>
        </w:trPr>
        <w:tc>
          <w:tcPr>
            <w:tcW w:w="894" w:type="dxa"/>
            <w:vMerge w:val="restart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№п.п.</w:t>
            </w:r>
          </w:p>
        </w:tc>
        <w:tc>
          <w:tcPr>
            <w:tcW w:w="5501" w:type="dxa"/>
            <w:vMerge w:val="restart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Тема урока</w:t>
            </w:r>
          </w:p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Лёгкая атлетика</w:t>
            </w:r>
          </w:p>
        </w:tc>
        <w:tc>
          <w:tcPr>
            <w:tcW w:w="1411" w:type="dxa"/>
            <w:gridSpan w:val="2"/>
            <w:vMerge w:val="restart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670FA" w:rsidRPr="00AB3A48">
        <w:trPr>
          <w:gridAfter w:val="1"/>
          <w:wAfter w:w="304" w:type="dxa"/>
          <w:trHeight w:val="517"/>
        </w:trPr>
        <w:tc>
          <w:tcPr>
            <w:tcW w:w="894" w:type="dxa"/>
            <w:vMerge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01" w:type="dxa"/>
            <w:vMerge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лёгкой атлетики. Бег на короткие дистанции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100 метров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Техника метания мяча на дальность с разбега.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метания мяча на дальность с разбега.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на 2000метров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2000 метров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Техника прыжка в длину с разбега «прогнувшись»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Прыжок  в длину с разбега «прогнувшись»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прыжка в длину с разбега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Броски малого мяча на точность.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Броски малого мяча на точность.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броска малого мяча на точность.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 в высоту способом «перешагивание»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 в высоту способом «перешагивание»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прыжка  в высоту способом «перешагивание»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легкоатлетической полосы препятствий.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легкоатлетической полосы препятствий.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1"/>
          <w:wAfter w:w="30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легкоатлетической полосы препятствий.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Гимнастика 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19.(1)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занятиях гимнастикой. Длинный кувырок с разбега.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Длинный кувырок с разбега.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Кувырок назад в упор, стоя ноги врозь.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комбинации.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комбинации.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акробатических комбинаций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894" w:type="dxa"/>
            <w:tcBorders>
              <w:top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01" w:type="dxa"/>
            <w:tcBorders>
              <w:top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гимнастической скамейке</w:t>
            </w:r>
          </w:p>
        </w:tc>
        <w:tc>
          <w:tcPr>
            <w:tcW w:w="1411" w:type="dxa"/>
            <w:gridSpan w:val="2"/>
            <w:tcBorders>
              <w:top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 w:val="restart"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гимнастической скамейке.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гимнастической скамейке.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комбинации на гимнастической скамейке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 прыжок «ноги врозь» и «согнув ноги»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 прыжок «ноги врозь» и «согнув ноги»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Опорный прыжок «ноги врозь» и «согнув ноги»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 опорного прыжка «ноги врозь» и «согнув ноги»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vMerge/>
            <w:tcBorders>
              <w:top w:val="nil"/>
              <w:right w:val="nil"/>
            </w:tcBorders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Лыжная подготовка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33.(1)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занятиях лыжной подготовкой. Попеременный двухшажный ход.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 (скоростной вариант)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Чередование различных лыжных ходов.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Чередование различных лыжных ходов.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Коньковый ход на лыжах.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Коньковый ход на лыжах.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Подъёмы на склон и спуски со склонов.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Подъёмы на склон и спуски со склонов.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боковым соскальзыванием.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боковым соскальзыванием.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2, 5 км на лыжах.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 км на лыжах.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«Лыжная подготовка»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Спортивные игры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спортивных игр. Волейбол. Передача мяча сверху двумя руками в прыжке и назад.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за голову, приём мяча снизу, нижняя прямая и боковая подачи.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Приём мяча снизу, нижняя прямая и боковая подачи.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действия.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теме «Волейбол»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2"/>
          <w:wAfter w:w="540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4четв 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411" w:type="dxa"/>
            <w:gridSpan w:val="2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спортивных игр. Баскетбол. Передвижение, повороты, броски мяча в баскетбольную корзину.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Передачи и броски мяча в баскетбольную корзину.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Штрафные броски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Перехват мяча, нападение и защита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Игра по правилам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«Баскетбол»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лёгкой атлетики. Бег  на 100 метров.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бега на 100 метров.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Равномерный бег. Развитие выносливости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2000 и 3000 метров.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точность.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малого мяча на дальность и точность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gridAfter w:val="3"/>
          <w:wAfter w:w="624" w:type="dxa"/>
        </w:trPr>
        <w:tc>
          <w:tcPr>
            <w:tcW w:w="894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501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прыжка в длину с разбега</w:t>
            </w:r>
          </w:p>
        </w:tc>
        <w:tc>
          <w:tcPr>
            <w:tcW w:w="1327" w:type="dxa"/>
          </w:tcPr>
          <w:p w:rsidR="001670FA" w:rsidRPr="00AB3A48" w:rsidRDefault="001670FA" w:rsidP="001E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bookmarkEnd w:id="0"/>
    </w:tbl>
    <w:p w:rsidR="001670FA" w:rsidRPr="00AB3A48" w:rsidRDefault="001670FA" w:rsidP="00CA7DCB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1670FA" w:rsidRPr="00AB3A48" w:rsidRDefault="001670FA" w:rsidP="00AB3A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3A48">
        <w:rPr>
          <w:rFonts w:ascii="Times New Roman" w:hAnsi="Times New Roman" w:cs="Times New Roman"/>
          <w:b/>
          <w:bCs/>
          <w:sz w:val="24"/>
          <w:szCs w:val="24"/>
        </w:rPr>
        <w:t xml:space="preserve">планирование 9 класс   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8"/>
        <w:gridCol w:w="5102"/>
        <w:gridCol w:w="1276"/>
      </w:tblGrid>
      <w:tr w:rsidR="001670FA" w:rsidRPr="00AB3A48">
        <w:trPr>
          <w:trHeight w:val="517"/>
        </w:trPr>
        <w:tc>
          <w:tcPr>
            <w:tcW w:w="958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№п.п.</w:t>
            </w:r>
          </w:p>
        </w:tc>
        <w:tc>
          <w:tcPr>
            <w:tcW w:w="5102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Раздел и тема урока</w:t>
            </w:r>
          </w:p>
        </w:tc>
        <w:tc>
          <w:tcPr>
            <w:tcW w:w="1276" w:type="dxa"/>
            <w:vMerge w:val="restart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Кол – во часов</w:t>
            </w:r>
          </w:p>
        </w:tc>
      </w:tr>
      <w:tr w:rsidR="001670FA" w:rsidRPr="00AB3A48">
        <w:trPr>
          <w:trHeight w:val="517"/>
        </w:trPr>
        <w:tc>
          <w:tcPr>
            <w:tcW w:w="958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легкой атлетики. Бег на короткие дистанции 30 м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30 метров.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  на 60 м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бега на 60 м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на короткие дистанции 100 м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бега на 100 м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Бег на 2000 и 3000метров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Прыжок  в длину с разбега прогнувшись.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Прыжок  в длину с разбега прогнувшись.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прыжка в длину с разбега прогнувшись.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и точность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метания малого мяча на дальность и точность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прыжка в длину с места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Тестирование 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прыжка в длину с разбега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Гимнастика 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 охране труда  на уроках гимнастики. Длинный кувырок с разбега.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Стойка на голове и руках.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стойки на голове и руках, длинного кувырка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комбинации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2" w:type="dxa"/>
          </w:tcPr>
          <w:p w:rsidR="001670FA" w:rsidRPr="00AB3A48" w:rsidRDefault="001670FA" w:rsidP="003B3DB7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акробатических комбинаций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гимнастическом бревне 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Комбинации на гимнастическом бревне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Комбинации на гимнастическом бревне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Учёт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 на гимнастическом бревне 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Опорные прыжки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Опорные прыжки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«Опорные прыжки»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Лыжная подготовка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33.(1)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  на уроках по  лыжной подготовке. Попеременный двухшажный ход. Одновременный двухшажный ход.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Попеременный четырёхшажный ход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Переход с попеременных ходов на одновременные.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Чередование различных лыжных ходов.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Чередование различных лыжных ходов.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Коньковый ход на лыжах.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Коньковый ход на лыжах.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 на склон и спуски со склонов.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Подъём на склон и спуски со склонов.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боковым соскальзыванием.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Торможение боковым соскальзыванием.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2,5 км на лыжах.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 км на лыжах.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«Лыжная подготовка».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охране труда на спортивных играх. Волейбол. Передача мяча  двумя руками сверху в прыжке и назад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Передача мяча  сверху за голову, приём мяча снизу, нижняя прямая и боковая подачи.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Блокирование.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«Волейбол»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53(1)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спортивных играх Баскетбол. Передвижения, повороты, броски мяча в корзину.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Передачи мяча и броски в баскетбольную корзину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Штрафные броски.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мяча, перехват мяча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Нападение и защита.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теме «Баскетбол»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rPr>
          <w:trHeight w:val="493"/>
        </w:trPr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труда на уроках легкой атлетики. Метание малого мяча в горизонтальную и вертикальную цель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метания мяча на дальность с разбега.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60 метров с низкого старта и челночного бега 3*10 м.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100 метров.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2000м и 3000 м.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Тестирование прыжка в длину с разбега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Эстафетный бег.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Эстафеты. Скоростно – силовая подготовка.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0FA" w:rsidRPr="00AB3A48">
        <w:tc>
          <w:tcPr>
            <w:tcW w:w="958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102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Эстафеты, подвижные и спортивные игры.</w:t>
            </w:r>
          </w:p>
        </w:tc>
        <w:tc>
          <w:tcPr>
            <w:tcW w:w="1276" w:type="dxa"/>
          </w:tcPr>
          <w:p w:rsidR="001670FA" w:rsidRPr="00AB3A48" w:rsidRDefault="001670FA" w:rsidP="00AB3A4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3A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0FA" w:rsidRPr="00AB3A48" w:rsidRDefault="001670FA" w:rsidP="00CA7DCB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sectPr w:rsidR="001670FA" w:rsidRPr="00AB3A48" w:rsidSect="001B6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0FA" w:rsidRDefault="001670FA" w:rsidP="00CA7DCB">
      <w:pPr>
        <w:spacing w:after="0" w:line="240" w:lineRule="auto"/>
      </w:pPr>
      <w:r>
        <w:separator/>
      </w:r>
    </w:p>
  </w:endnote>
  <w:endnote w:type="continuationSeparator" w:id="0">
    <w:p w:rsidR="001670FA" w:rsidRDefault="001670FA" w:rsidP="00CA7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0FA" w:rsidRDefault="001670FA" w:rsidP="00CA7DCB">
      <w:pPr>
        <w:spacing w:after="0" w:line="240" w:lineRule="auto"/>
      </w:pPr>
      <w:r>
        <w:separator/>
      </w:r>
    </w:p>
  </w:footnote>
  <w:footnote w:type="continuationSeparator" w:id="0">
    <w:p w:rsidR="001670FA" w:rsidRDefault="001670FA" w:rsidP="00CA7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5A9250"/>
    <w:lvl w:ilvl="0">
      <w:numFmt w:val="bullet"/>
      <w:lvlText w:val="*"/>
      <w:lvlJc w:val="left"/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19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95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09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7DCB"/>
    <w:rsid w:val="00050166"/>
    <w:rsid w:val="000A39C3"/>
    <w:rsid w:val="000D305F"/>
    <w:rsid w:val="001670FA"/>
    <w:rsid w:val="001946A4"/>
    <w:rsid w:val="001B6195"/>
    <w:rsid w:val="001E5C1C"/>
    <w:rsid w:val="001F5D2A"/>
    <w:rsid w:val="001F6F95"/>
    <w:rsid w:val="00247ACB"/>
    <w:rsid w:val="0029324E"/>
    <w:rsid w:val="00311010"/>
    <w:rsid w:val="003A253B"/>
    <w:rsid w:val="003B3DB7"/>
    <w:rsid w:val="004160D6"/>
    <w:rsid w:val="00483A98"/>
    <w:rsid w:val="004B6021"/>
    <w:rsid w:val="004C18B9"/>
    <w:rsid w:val="004E5561"/>
    <w:rsid w:val="00515967"/>
    <w:rsid w:val="00534825"/>
    <w:rsid w:val="00564C98"/>
    <w:rsid w:val="005B75C3"/>
    <w:rsid w:val="005C482E"/>
    <w:rsid w:val="00623F03"/>
    <w:rsid w:val="00646774"/>
    <w:rsid w:val="006851E3"/>
    <w:rsid w:val="006B09F6"/>
    <w:rsid w:val="006E3241"/>
    <w:rsid w:val="00817F16"/>
    <w:rsid w:val="008515DC"/>
    <w:rsid w:val="008C7641"/>
    <w:rsid w:val="008D551F"/>
    <w:rsid w:val="008E4FB8"/>
    <w:rsid w:val="0091511B"/>
    <w:rsid w:val="0092195A"/>
    <w:rsid w:val="00935B74"/>
    <w:rsid w:val="00944FDA"/>
    <w:rsid w:val="00977A43"/>
    <w:rsid w:val="00A92FB5"/>
    <w:rsid w:val="00AB3A48"/>
    <w:rsid w:val="00B46C99"/>
    <w:rsid w:val="00B53168"/>
    <w:rsid w:val="00B57F53"/>
    <w:rsid w:val="00B921B2"/>
    <w:rsid w:val="00BC3E18"/>
    <w:rsid w:val="00BD5DF1"/>
    <w:rsid w:val="00C26DC7"/>
    <w:rsid w:val="00C85DAB"/>
    <w:rsid w:val="00CA7DCB"/>
    <w:rsid w:val="00CD4C17"/>
    <w:rsid w:val="00D3167B"/>
    <w:rsid w:val="00D3514D"/>
    <w:rsid w:val="00D422BE"/>
    <w:rsid w:val="00D96249"/>
    <w:rsid w:val="00DF76C4"/>
    <w:rsid w:val="00E24A97"/>
    <w:rsid w:val="00E32D84"/>
    <w:rsid w:val="00F573D9"/>
    <w:rsid w:val="00F74251"/>
    <w:rsid w:val="00FA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DC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A7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A7DCB"/>
  </w:style>
  <w:style w:type="paragraph" w:styleId="Footer">
    <w:name w:val="footer"/>
    <w:basedOn w:val="Normal"/>
    <w:link w:val="FooterChar"/>
    <w:uiPriority w:val="99"/>
    <w:semiHidden/>
    <w:rsid w:val="00CA7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A7DCB"/>
  </w:style>
  <w:style w:type="paragraph" w:styleId="NoSpacing">
    <w:name w:val="No Spacing"/>
    <w:uiPriority w:val="99"/>
    <w:qFormat/>
    <w:rsid w:val="00CA7DCB"/>
    <w:rPr>
      <w:rFonts w:cs="Calibri"/>
      <w:lang w:eastAsia="en-US"/>
    </w:rPr>
  </w:style>
  <w:style w:type="paragraph" w:customStyle="1" w:styleId="western">
    <w:name w:val="western"/>
    <w:basedOn w:val="Normal"/>
    <w:uiPriority w:val="99"/>
    <w:rsid w:val="00CA7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Normal"/>
    <w:uiPriority w:val="99"/>
    <w:rsid w:val="00CA7DC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TableGrid">
    <w:name w:val="Table Grid"/>
    <w:basedOn w:val="TableNormal"/>
    <w:uiPriority w:val="99"/>
    <w:rsid w:val="00CA7D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72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28</Pages>
  <Words>5746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ШКОЛА</cp:lastModifiedBy>
  <cp:revision>2</cp:revision>
  <dcterms:created xsi:type="dcterms:W3CDTF">2020-11-10T07:47:00Z</dcterms:created>
  <dcterms:modified xsi:type="dcterms:W3CDTF">2020-11-10T07:47:00Z</dcterms:modified>
</cp:coreProperties>
</file>