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206" w:rsidRPr="0060464B" w:rsidRDefault="00B90206" w:rsidP="0060464B">
      <w:pPr>
        <w:ind w:left="-1440"/>
        <w:rPr>
          <w:rFonts w:ascii="Times New Roman" w:hAnsi="Times New Roman" w:cs="Times New Roman"/>
          <w:b/>
          <w:bCs/>
          <w:sz w:val="24"/>
          <w:szCs w:val="24"/>
        </w:rPr>
      </w:pPr>
      <w:r w:rsidRPr="00276ABD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65pt">
            <v:imagedata r:id="rId5" o:title=""/>
          </v:shape>
        </w:pict>
      </w:r>
    </w:p>
    <w:p w:rsidR="00B90206" w:rsidRPr="0060464B" w:rsidRDefault="00B90206" w:rsidP="004D777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B7A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 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 xml:space="preserve">   Результаты изучения учебного предмета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Базовым результатом образования в области физической культуры в начальной школе является освоение  учащимися основ физкультурной деятельности. Кроме того, предмет «Физическая культура» способствует развитию личностных качеств учащихся  и является средством формирования у обучающихся универсальных способностей (компетенций), которые выражаются в метапредметных результатах образовательного процесса и активно проявляются в разнообразных видах деятельности (культуры)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>Универсальными компетенциями учащихся являются: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умение организовывать собственную деятельность, выбирать и использовать средства для достижения её цели;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умение активно включаться в коллективную деятельность, взаимодействовать со сверстниками в достижении общей цели;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умение доносить информацию в доступной, эмоционально яркой форме в процессе общения и взаимодействия со сверстниками и взрослыми людьми.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результаты: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активное включение в общение и взаимодействие со сверстниками на принципах уважения и доброжелательности, взаимопомощи и сопереживания;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проявление положительных качеств личности и управление своими эмоциями в различных ситуациях и условиях;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проявление дисциплинированности, трудолюбия и упорства в достижении поставленных целей;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оказание бескорыстной помощи своим сверстникам, нахождение с ними общего языка и общих интересов.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результаты: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характеристика явлений (действий и поступков), их объективная оценка на основе освоенных знаний и имеющегося опыта;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обнаружение ошибок при выполнении учебных заданий, отбор способов их исправлений;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общение и взаимодействие  со сверстниками на принципах взаимоуважения и взаимопомощи, дружбы и толерантности;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обеспечение защиты и сохранности природы во время активного отдыха и занятий физической культурой;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организация самостоятельной деятельности с учётом требований её безопасности, сохранности инвентаря и оборудования, организации места занятий;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планирование собственной деятельности, распределение нагрузки и организация отдыха в процессе её выполнения;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анализ и объективная оценка результатов собственного труда, поиск возможностей и способов их улучшения;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видение красоты движений, выделение и обоснование эстетических признаков в движениях и передвижениях человека;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оценка красоты телосложения и осанки, сравнение их с эталонными образцами;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управление эмоциями при общении со сверстниками и взрослыми;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технически правильное выполнение двигательных действий из базовых видов спорта, использование их в игровой и соревновательной деятельности.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результаты: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планирование занятий физическими упражнениями в режиме дня, организации отдыха и досуга с использованием средств физической культуры;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изложение фактов о роли и значении занятий физическими упражнениями в подготовке солдат русской армии;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представление о значении физической подготовки и её связи с развитием физических качеств, систем дыхания и кровообращения;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 xml:space="preserve"> - представление о правилах и особенностях спортивных игр: футбола, баскетбола и волейбола;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  представление о влиянии физической нагрузки на организм занимающихся и основные правила её регулирования;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представление об основных причинах травматизма при занятиях физическими упражнениями 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представление о профилактике травматизма;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 xml:space="preserve">-  измерение индивидуальных показателей физического развития, развитие основных физических качеств; 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организация и проведение со сверстниками подвижных игр и элементов соревнований, осуществление их объективного судейства;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 xml:space="preserve">-  бережное отношение с инвентарём и оборудованием, соблюдение требований техники безопасности к местам проведения; 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взаимодействие со сверстниками по правилам проведения подвижных игр и соревнований;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выполнение жизненно важных двигательных навыков и умений различными способами в различных ситуациях;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выполнение технических действий из базовых видов спорта, применение их  в игровой и соревновательной деятельности;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-  нахождение отличительных особенностей в выполнении двигательного действия различными учениками, владение отличительных признаков и элементов.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 xml:space="preserve">      </w:t>
      </w:r>
      <w:r w:rsidRPr="007458EA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 xml:space="preserve">       Знания о физической культуре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 xml:space="preserve">Физическая культура. </w:t>
      </w:r>
      <w:r w:rsidRPr="007458EA">
        <w:rPr>
          <w:rFonts w:ascii="Times New Roman" w:hAnsi="Times New Roman" w:cs="Times New Roman"/>
          <w:sz w:val="28"/>
          <w:szCs w:val="28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лазание, ходьба на лыжах как жизненно важные способы передвижения человека.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Правила предупреждения травматизма  во время занятий физическими упражнениями: организация мест занятий, подбор одежды, обуви и инвентаря.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>Из истории физической культуры. И</w:t>
      </w:r>
      <w:r w:rsidRPr="007458EA">
        <w:rPr>
          <w:rFonts w:ascii="Times New Roman" w:hAnsi="Times New Roman" w:cs="Times New Roman"/>
          <w:sz w:val="28"/>
          <w:szCs w:val="28"/>
        </w:rPr>
        <w:t>стория развития физической культуры и первых соревнований.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 xml:space="preserve"> Физические</w:t>
      </w:r>
      <w:r w:rsidRPr="007458EA">
        <w:rPr>
          <w:rFonts w:ascii="Times New Roman" w:hAnsi="Times New Roman" w:cs="Times New Roman"/>
          <w:sz w:val="28"/>
          <w:szCs w:val="28"/>
        </w:rPr>
        <w:t xml:space="preserve"> </w:t>
      </w:r>
      <w:r w:rsidRPr="007458EA">
        <w:rPr>
          <w:rFonts w:ascii="Times New Roman" w:hAnsi="Times New Roman" w:cs="Times New Roman"/>
          <w:b/>
          <w:bCs/>
          <w:sz w:val="28"/>
          <w:szCs w:val="28"/>
        </w:rPr>
        <w:t xml:space="preserve"> упражнения.  </w:t>
      </w:r>
      <w:r w:rsidRPr="007458EA">
        <w:rPr>
          <w:rFonts w:ascii="Times New Roman" w:hAnsi="Times New Roman" w:cs="Times New Roman"/>
          <w:sz w:val="28"/>
          <w:szCs w:val="28"/>
        </w:rPr>
        <w:t>Физические  упражнения, их влияние на физическое развитие и развитие физических качеств.  Физическая подготовка  и её связь с развитием основных качеств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 xml:space="preserve"> Способы физической деятельности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 xml:space="preserve">Самостоятельные занятия. </w:t>
      </w:r>
      <w:r w:rsidRPr="007458EA">
        <w:rPr>
          <w:rFonts w:ascii="Times New Roman" w:hAnsi="Times New Roman" w:cs="Times New Roman"/>
          <w:sz w:val="28"/>
          <w:szCs w:val="28"/>
        </w:rPr>
        <w:t xml:space="preserve"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 </w:t>
      </w:r>
      <w:r w:rsidRPr="007458EA">
        <w:rPr>
          <w:rFonts w:ascii="Times New Roman" w:hAnsi="Times New Roman" w:cs="Times New Roman"/>
          <w:b/>
          <w:bCs/>
          <w:sz w:val="28"/>
          <w:szCs w:val="28"/>
        </w:rPr>
        <w:t>Самостоятельные игры и развлечения.</w:t>
      </w:r>
      <w:r w:rsidRPr="007458EA">
        <w:rPr>
          <w:rFonts w:ascii="Times New Roman" w:hAnsi="Times New Roman" w:cs="Times New Roman"/>
          <w:sz w:val="28"/>
          <w:szCs w:val="28"/>
        </w:rPr>
        <w:t xml:space="preserve"> Организация и проведение подвижных игр (на спортивных площадках и в спортивных залах).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 xml:space="preserve">       Физическое совершенствование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>Физкультурно – оздоровительная деятельность.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Комплексы упражнений на развитие физических качеств.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sz w:val="28"/>
          <w:szCs w:val="28"/>
        </w:rPr>
        <w:t>Комплексы дыхательных  упражнений. Гимнастика для глаз.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>Спортивно – оздоровительная деятельность.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Гимнастика с основами акробатики.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 xml:space="preserve">Организующие команды и приёмы. </w:t>
      </w:r>
      <w:r w:rsidRPr="007458EA">
        <w:rPr>
          <w:rFonts w:ascii="Times New Roman" w:hAnsi="Times New Roman" w:cs="Times New Roman"/>
          <w:sz w:val="28"/>
          <w:szCs w:val="28"/>
        </w:rPr>
        <w:t>Строевые действия в шеренге и колонне; выполнение строевых команд.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 xml:space="preserve">Акробатические упражнения. </w:t>
      </w:r>
      <w:r w:rsidRPr="007458EA">
        <w:rPr>
          <w:rFonts w:ascii="Times New Roman" w:hAnsi="Times New Roman" w:cs="Times New Roman"/>
          <w:sz w:val="28"/>
          <w:szCs w:val="28"/>
        </w:rPr>
        <w:t>Упоры; седы; упражнения в группировке; перекаты; стойка на лопатках; кувырки вперёд и назад; гимнастический  мост.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>Гимнастические упражнения прикладного характера.</w:t>
      </w:r>
      <w:r w:rsidRPr="007458EA">
        <w:rPr>
          <w:rFonts w:ascii="Times New Roman" w:hAnsi="Times New Roman" w:cs="Times New Roman"/>
          <w:sz w:val="28"/>
          <w:szCs w:val="28"/>
        </w:rPr>
        <w:t xml:space="preserve"> Прыжки со скакалкой. Передвижение по гимнастической стенке.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>Лёгкая атлетика.</w:t>
      </w:r>
      <w:r w:rsidRPr="007458EA">
        <w:rPr>
          <w:rFonts w:ascii="Times New Roman" w:hAnsi="Times New Roman" w:cs="Times New Roman"/>
          <w:sz w:val="28"/>
          <w:szCs w:val="28"/>
        </w:rPr>
        <w:t xml:space="preserve"> Низкий старт; финиширование; стартовое ускорение.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>Прыжковые упражнения:</w:t>
      </w:r>
      <w:r w:rsidRPr="007458EA">
        <w:rPr>
          <w:rFonts w:ascii="Times New Roman" w:hAnsi="Times New Roman" w:cs="Times New Roman"/>
          <w:sz w:val="28"/>
          <w:szCs w:val="28"/>
        </w:rPr>
        <w:t xml:space="preserve"> прыжок в высоту с разбега способом «перешагивание».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>Броски:</w:t>
      </w:r>
      <w:r w:rsidRPr="007458EA">
        <w:rPr>
          <w:rFonts w:ascii="Times New Roman" w:hAnsi="Times New Roman" w:cs="Times New Roman"/>
          <w:sz w:val="28"/>
          <w:szCs w:val="28"/>
        </w:rPr>
        <w:t xml:space="preserve"> набивного мяча (1кг) снизу из положения стоя и в седее.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>Метание:</w:t>
      </w:r>
      <w:r w:rsidRPr="007458EA">
        <w:rPr>
          <w:rFonts w:ascii="Times New Roman" w:hAnsi="Times New Roman" w:cs="Times New Roman"/>
          <w:sz w:val="28"/>
          <w:szCs w:val="28"/>
        </w:rPr>
        <w:t xml:space="preserve"> метание малого мяча или мешочка из – за головы на дальность и точность.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>Лыжная подготовка.</w:t>
      </w:r>
      <w:r w:rsidRPr="007458EA">
        <w:rPr>
          <w:rFonts w:ascii="Times New Roman" w:hAnsi="Times New Roman" w:cs="Times New Roman"/>
          <w:sz w:val="28"/>
          <w:szCs w:val="28"/>
        </w:rPr>
        <w:t xml:space="preserve"> Передвижение на лыжах: одновременным двухшажным ходом и одновременным одношажным ходом.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>Подвижные и спортивные игры.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>На материале гимнастики с основами</w:t>
      </w:r>
      <w:r w:rsidRPr="007458E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458EA">
        <w:rPr>
          <w:rFonts w:ascii="Times New Roman" w:hAnsi="Times New Roman" w:cs="Times New Roman"/>
          <w:i/>
          <w:iCs/>
          <w:sz w:val="28"/>
          <w:szCs w:val="28"/>
        </w:rPr>
        <w:t xml:space="preserve">акробатики: </w:t>
      </w:r>
      <w:r w:rsidRPr="007458EA">
        <w:rPr>
          <w:rFonts w:ascii="Times New Roman" w:hAnsi="Times New Roman" w:cs="Times New Roman"/>
          <w:sz w:val="28"/>
          <w:szCs w:val="28"/>
        </w:rPr>
        <w:t>игровые задания с использованием строевых упражнений, упражнений на внимание, силу, ловкость и координацию.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 xml:space="preserve">На материале лёгкой атлетики: </w:t>
      </w:r>
      <w:r w:rsidRPr="007458EA">
        <w:rPr>
          <w:rFonts w:ascii="Times New Roman" w:hAnsi="Times New Roman" w:cs="Times New Roman"/>
          <w:sz w:val="28"/>
          <w:szCs w:val="28"/>
        </w:rPr>
        <w:t>прыжки, бег, метания и броски; упражнения на координацию, выносливость и быстроту.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 xml:space="preserve">На материале лыжной подготовки: </w:t>
      </w:r>
      <w:r w:rsidRPr="007458EA">
        <w:rPr>
          <w:rFonts w:ascii="Times New Roman" w:hAnsi="Times New Roman" w:cs="Times New Roman"/>
          <w:sz w:val="28"/>
          <w:szCs w:val="28"/>
        </w:rPr>
        <w:t>эстафеты в передвижении на лыжах, упражнения на выносливость и координацию.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 xml:space="preserve">На материале спортивных игр: 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>Футбол:</w:t>
      </w:r>
      <w:r w:rsidRPr="007458EA">
        <w:rPr>
          <w:rFonts w:ascii="Times New Roman" w:hAnsi="Times New Roman" w:cs="Times New Roman"/>
          <w:sz w:val="28"/>
          <w:szCs w:val="28"/>
        </w:rPr>
        <w:t xml:space="preserve"> командные действия игроков, игра в футбол.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>Баскетбол:</w:t>
      </w:r>
      <w:r w:rsidRPr="007458EA">
        <w:rPr>
          <w:rFonts w:ascii="Times New Roman" w:hAnsi="Times New Roman" w:cs="Times New Roman"/>
          <w:sz w:val="28"/>
          <w:szCs w:val="28"/>
        </w:rPr>
        <w:t xml:space="preserve"> командные действия игроков, игра в баскетбол.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sz w:val="28"/>
          <w:szCs w:val="28"/>
        </w:rPr>
      </w:pPr>
      <w:r w:rsidRPr="007458EA">
        <w:rPr>
          <w:rFonts w:ascii="Times New Roman" w:hAnsi="Times New Roman" w:cs="Times New Roman"/>
          <w:i/>
          <w:iCs/>
          <w:sz w:val="28"/>
          <w:szCs w:val="28"/>
        </w:rPr>
        <w:t xml:space="preserve">Волейбол: </w:t>
      </w:r>
      <w:r w:rsidRPr="007458EA">
        <w:rPr>
          <w:rFonts w:ascii="Times New Roman" w:hAnsi="Times New Roman" w:cs="Times New Roman"/>
          <w:sz w:val="28"/>
          <w:szCs w:val="28"/>
        </w:rPr>
        <w:t>передачи мяча через сетку (кулаком снизу и двумя руками сверху), передачи мяча в парах, игра «Пионербол».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Общеразвивающие  упражнения</w:t>
      </w:r>
      <w:r w:rsidRPr="007458EA">
        <w:rPr>
          <w:rFonts w:ascii="Times New Roman" w:hAnsi="Times New Roman" w:cs="Times New Roman"/>
          <w:i/>
          <w:iCs/>
          <w:sz w:val="28"/>
          <w:szCs w:val="28"/>
        </w:rPr>
        <w:t>(на материале гимнастики с основами акробатики: развитие гибкости, координации, силовых способностей, формирование осанки; на материале лёгкой атлетики: развитие координации, быстроты, выносливости, силовых способностей; на материале лыжной подготовки: развитие координации, выносливости).</w:t>
      </w: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4C7575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4C7575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4C7575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4C7575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4C7575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7458EA" w:rsidRDefault="00B90206" w:rsidP="005A4C7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90206" w:rsidRPr="007458EA" w:rsidRDefault="00B90206" w:rsidP="002F286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 xml:space="preserve">Тематическое планирование уроков физической культуры в </w:t>
      </w:r>
      <w:r>
        <w:rPr>
          <w:rFonts w:ascii="Times New Roman" w:hAnsi="Times New Roman" w:cs="Times New Roman"/>
          <w:b/>
          <w:bCs/>
          <w:sz w:val="28"/>
          <w:szCs w:val="28"/>
        </w:rPr>
        <w:t>1-2</w:t>
      </w:r>
      <w:r w:rsidRPr="007458EA">
        <w:rPr>
          <w:rFonts w:ascii="Times New Roman" w:hAnsi="Times New Roman" w:cs="Times New Roman"/>
          <w:b/>
          <w:bCs/>
          <w:sz w:val="28"/>
          <w:szCs w:val="28"/>
        </w:rPr>
        <w:t>классе</w:t>
      </w:r>
    </w:p>
    <w:p w:rsidR="00B90206" w:rsidRPr="007458EA" w:rsidRDefault="00B90206" w:rsidP="002F286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90206" w:rsidRPr="007458EA" w:rsidRDefault="00B90206" w:rsidP="002F2860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6946"/>
        <w:gridCol w:w="1666"/>
      </w:tblGrid>
      <w:tr w:rsidR="00B90206" w:rsidRPr="008903D1">
        <w:tc>
          <w:tcPr>
            <w:tcW w:w="959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п. п.</w:t>
            </w:r>
          </w:p>
        </w:tc>
        <w:tc>
          <w:tcPr>
            <w:tcW w:w="694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166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 – во часов</w:t>
            </w:r>
          </w:p>
        </w:tc>
      </w:tr>
      <w:tr w:rsidR="00B90206" w:rsidRPr="008903D1">
        <w:tc>
          <w:tcPr>
            <w:tcW w:w="959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94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Знания о физической культуре</w:t>
            </w:r>
          </w:p>
        </w:tc>
        <w:tc>
          <w:tcPr>
            <w:tcW w:w="166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процессе проведения уроков</w:t>
            </w:r>
          </w:p>
        </w:tc>
      </w:tr>
      <w:tr w:rsidR="00B90206" w:rsidRPr="008903D1">
        <w:tc>
          <w:tcPr>
            <w:tcW w:w="959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94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Способы физкультурной деятельности</w:t>
            </w:r>
          </w:p>
        </w:tc>
        <w:tc>
          <w:tcPr>
            <w:tcW w:w="166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процессе проведения уроков</w:t>
            </w:r>
          </w:p>
        </w:tc>
      </w:tr>
      <w:tr w:rsidR="00B90206" w:rsidRPr="008903D1">
        <w:tc>
          <w:tcPr>
            <w:tcW w:w="959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94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Физическое совершенствование:</w:t>
            </w:r>
          </w:p>
        </w:tc>
        <w:tc>
          <w:tcPr>
            <w:tcW w:w="166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c>
          <w:tcPr>
            <w:tcW w:w="959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90206" w:rsidRPr="008903D1" w:rsidRDefault="00B90206" w:rsidP="008903D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</w:rPr>
              <w:t>Физкультурно – оздоровительная деятельность</w:t>
            </w:r>
          </w:p>
        </w:tc>
        <w:tc>
          <w:tcPr>
            <w:tcW w:w="166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процессе проведения уроков</w:t>
            </w:r>
          </w:p>
        </w:tc>
      </w:tr>
      <w:tr w:rsidR="00B90206" w:rsidRPr="008903D1">
        <w:tc>
          <w:tcPr>
            <w:tcW w:w="959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90206" w:rsidRPr="008903D1" w:rsidRDefault="00B90206" w:rsidP="008903D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</w:rPr>
              <w:t>Спортивно – оздоровительная деятельность</w:t>
            </w:r>
          </w:p>
        </w:tc>
        <w:tc>
          <w:tcPr>
            <w:tcW w:w="166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c>
          <w:tcPr>
            <w:tcW w:w="959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с основами акробатики</w:t>
            </w:r>
          </w:p>
        </w:tc>
        <w:tc>
          <w:tcPr>
            <w:tcW w:w="166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B90206" w:rsidRPr="008903D1">
        <w:tc>
          <w:tcPr>
            <w:tcW w:w="959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Лёгкая атлетика</w:t>
            </w:r>
          </w:p>
        </w:tc>
        <w:tc>
          <w:tcPr>
            <w:tcW w:w="166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  <w:tr w:rsidR="00B90206" w:rsidRPr="008903D1">
        <w:tc>
          <w:tcPr>
            <w:tcW w:w="959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Лыжная подготовка</w:t>
            </w:r>
          </w:p>
        </w:tc>
        <w:tc>
          <w:tcPr>
            <w:tcW w:w="166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B90206" w:rsidRPr="008903D1">
        <w:tc>
          <w:tcPr>
            <w:tcW w:w="959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Спортивные игры (волейбол, баскетбол, футбол)</w:t>
            </w:r>
          </w:p>
        </w:tc>
        <w:tc>
          <w:tcPr>
            <w:tcW w:w="166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B90206" w:rsidRPr="008903D1">
        <w:tc>
          <w:tcPr>
            <w:tcW w:w="959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Общеразвивающие упражнения</w:t>
            </w:r>
          </w:p>
        </w:tc>
        <w:tc>
          <w:tcPr>
            <w:tcW w:w="166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процессе проведения уроков</w:t>
            </w:r>
          </w:p>
        </w:tc>
      </w:tr>
      <w:tr w:rsidR="00B90206" w:rsidRPr="008903D1">
        <w:tc>
          <w:tcPr>
            <w:tcW w:w="959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Общее количество часов</w:t>
            </w:r>
          </w:p>
        </w:tc>
        <w:tc>
          <w:tcPr>
            <w:tcW w:w="1666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99</w:t>
            </w:r>
          </w:p>
        </w:tc>
      </w:tr>
    </w:tbl>
    <w:p w:rsidR="00B90206" w:rsidRPr="007458EA" w:rsidRDefault="00B90206" w:rsidP="002F286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90206" w:rsidRPr="007458EA" w:rsidRDefault="00B90206">
      <w:pPr>
        <w:rPr>
          <w:rFonts w:ascii="Times New Roman" w:hAnsi="Times New Roman" w:cs="Times New Roman"/>
          <w:sz w:val="28"/>
          <w:szCs w:val="28"/>
        </w:rPr>
      </w:pPr>
    </w:p>
    <w:p w:rsidR="00B90206" w:rsidRPr="007458EA" w:rsidRDefault="00B90206">
      <w:pPr>
        <w:rPr>
          <w:rFonts w:ascii="Times New Roman" w:hAnsi="Times New Roman" w:cs="Times New Roman"/>
          <w:sz w:val="28"/>
          <w:szCs w:val="28"/>
        </w:rPr>
      </w:pPr>
    </w:p>
    <w:p w:rsidR="00B90206" w:rsidRPr="007458EA" w:rsidRDefault="00B90206">
      <w:pPr>
        <w:rPr>
          <w:rFonts w:ascii="Times New Roman" w:hAnsi="Times New Roman" w:cs="Times New Roman"/>
          <w:sz w:val="28"/>
          <w:szCs w:val="28"/>
        </w:rPr>
      </w:pPr>
    </w:p>
    <w:p w:rsidR="00B90206" w:rsidRDefault="00B90206" w:rsidP="004C7575">
      <w:pPr>
        <w:rPr>
          <w:b/>
          <w:bCs/>
          <w:sz w:val="28"/>
          <w:szCs w:val="28"/>
        </w:rPr>
      </w:pPr>
      <w:r w:rsidRPr="00A21E99">
        <w:rPr>
          <w:b/>
          <w:bCs/>
          <w:sz w:val="28"/>
          <w:szCs w:val="28"/>
        </w:rPr>
        <w:t>Тематическое планировани</w:t>
      </w:r>
      <w:r>
        <w:rPr>
          <w:b/>
          <w:bCs/>
          <w:sz w:val="28"/>
          <w:szCs w:val="28"/>
        </w:rPr>
        <w:t>е уроков физической культуры в 3-4</w:t>
      </w:r>
      <w:r w:rsidRPr="00A21E99">
        <w:rPr>
          <w:b/>
          <w:bCs/>
          <w:sz w:val="28"/>
          <w:szCs w:val="28"/>
        </w:rPr>
        <w:t xml:space="preserve"> классе</w:t>
      </w:r>
    </w:p>
    <w:p w:rsidR="00B90206" w:rsidRDefault="00B90206" w:rsidP="004C7575">
      <w:pPr>
        <w:rPr>
          <w:b/>
          <w:bCs/>
          <w:sz w:val="28"/>
          <w:szCs w:val="28"/>
        </w:rPr>
      </w:pPr>
    </w:p>
    <w:p w:rsidR="00B90206" w:rsidRDefault="00B90206" w:rsidP="004C7575">
      <w:pPr>
        <w:rPr>
          <w:b/>
          <w:bCs/>
          <w:sz w:val="28"/>
          <w:szCs w:val="28"/>
        </w:rPr>
      </w:pPr>
    </w:p>
    <w:p w:rsidR="00B90206" w:rsidRPr="00A21E99" w:rsidRDefault="00B90206" w:rsidP="004C7575">
      <w:pPr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6946"/>
        <w:gridCol w:w="1666"/>
      </w:tblGrid>
      <w:tr w:rsidR="00B90206">
        <w:tc>
          <w:tcPr>
            <w:tcW w:w="95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№ п. п.</w:t>
            </w:r>
          </w:p>
        </w:tc>
        <w:tc>
          <w:tcPr>
            <w:tcW w:w="694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Раздел программы</w:t>
            </w:r>
          </w:p>
        </w:tc>
        <w:tc>
          <w:tcPr>
            <w:tcW w:w="166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Кол – во часов</w:t>
            </w:r>
          </w:p>
        </w:tc>
      </w:tr>
      <w:tr w:rsidR="00B90206">
        <w:tc>
          <w:tcPr>
            <w:tcW w:w="959" w:type="dxa"/>
          </w:tcPr>
          <w:p w:rsidR="00B90206" w:rsidRDefault="00B90206" w:rsidP="00CC2138">
            <w:r>
              <w:t>1.</w:t>
            </w:r>
          </w:p>
        </w:tc>
        <w:tc>
          <w:tcPr>
            <w:tcW w:w="694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166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В процессе проведения уроков</w:t>
            </w:r>
          </w:p>
        </w:tc>
      </w:tr>
      <w:tr w:rsidR="00B90206">
        <w:tc>
          <w:tcPr>
            <w:tcW w:w="95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Способы физкультурной деятельности</w:t>
            </w:r>
          </w:p>
        </w:tc>
        <w:tc>
          <w:tcPr>
            <w:tcW w:w="166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В процессе проведения уроков</w:t>
            </w:r>
          </w:p>
        </w:tc>
      </w:tr>
      <w:tr w:rsidR="00B90206">
        <w:tc>
          <w:tcPr>
            <w:tcW w:w="95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Физическое совершенствование:</w:t>
            </w:r>
          </w:p>
        </w:tc>
        <w:tc>
          <w:tcPr>
            <w:tcW w:w="1666" w:type="dxa"/>
          </w:tcPr>
          <w:p w:rsidR="00B90206" w:rsidRDefault="00B90206" w:rsidP="00CC2138"/>
        </w:tc>
      </w:tr>
      <w:tr w:rsidR="00B90206">
        <w:tc>
          <w:tcPr>
            <w:tcW w:w="959" w:type="dxa"/>
          </w:tcPr>
          <w:p w:rsidR="00B90206" w:rsidRDefault="00B90206" w:rsidP="00CC2138"/>
        </w:tc>
        <w:tc>
          <w:tcPr>
            <w:tcW w:w="6946" w:type="dxa"/>
          </w:tcPr>
          <w:p w:rsidR="00B90206" w:rsidRPr="00C65B77" w:rsidRDefault="00B90206" w:rsidP="00CC21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7">
              <w:rPr>
                <w:rFonts w:ascii="Times New Roman" w:hAnsi="Times New Roman" w:cs="Times New Roman"/>
                <w:sz w:val="28"/>
                <w:szCs w:val="28"/>
              </w:rPr>
              <w:t>Физкультурно – оздоровительная деятельность</w:t>
            </w:r>
          </w:p>
        </w:tc>
        <w:tc>
          <w:tcPr>
            <w:tcW w:w="1666" w:type="dxa"/>
          </w:tcPr>
          <w:p w:rsidR="00B90206" w:rsidRDefault="00B90206" w:rsidP="00CC2138">
            <w:r w:rsidRPr="00C65B77">
              <w:rPr>
                <w:sz w:val="28"/>
                <w:szCs w:val="28"/>
              </w:rPr>
              <w:t>В процессе проведения уроков</w:t>
            </w:r>
          </w:p>
        </w:tc>
      </w:tr>
      <w:tr w:rsidR="00B90206">
        <w:tc>
          <w:tcPr>
            <w:tcW w:w="959" w:type="dxa"/>
          </w:tcPr>
          <w:p w:rsidR="00B90206" w:rsidRDefault="00B90206" w:rsidP="00CC2138"/>
        </w:tc>
        <w:tc>
          <w:tcPr>
            <w:tcW w:w="6946" w:type="dxa"/>
          </w:tcPr>
          <w:p w:rsidR="00B90206" w:rsidRPr="00C65B77" w:rsidRDefault="00B90206" w:rsidP="00CC21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B77">
              <w:rPr>
                <w:rFonts w:ascii="Times New Roman" w:hAnsi="Times New Roman" w:cs="Times New Roman"/>
                <w:sz w:val="28"/>
                <w:szCs w:val="28"/>
              </w:rPr>
              <w:t>Спортивно – оздоровительная деятельность</w:t>
            </w:r>
          </w:p>
        </w:tc>
        <w:tc>
          <w:tcPr>
            <w:tcW w:w="1666" w:type="dxa"/>
          </w:tcPr>
          <w:p w:rsidR="00B90206" w:rsidRDefault="00B90206" w:rsidP="00CC2138"/>
        </w:tc>
      </w:tr>
      <w:tr w:rsidR="00B90206">
        <w:tc>
          <w:tcPr>
            <w:tcW w:w="959" w:type="dxa"/>
          </w:tcPr>
          <w:p w:rsidR="00B90206" w:rsidRDefault="00B90206" w:rsidP="00CC2138"/>
        </w:tc>
        <w:tc>
          <w:tcPr>
            <w:tcW w:w="694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Гимнастика с основами акробатики</w:t>
            </w:r>
          </w:p>
        </w:tc>
        <w:tc>
          <w:tcPr>
            <w:tcW w:w="1666" w:type="dxa"/>
          </w:tcPr>
          <w:p w:rsidR="00B90206" w:rsidRDefault="00B90206" w:rsidP="00CC2138">
            <w:r>
              <w:t>21</w:t>
            </w:r>
          </w:p>
        </w:tc>
      </w:tr>
      <w:tr w:rsidR="00B90206">
        <w:tc>
          <w:tcPr>
            <w:tcW w:w="959" w:type="dxa"/>
          </w:tcPr>
          <w:p w:rsidR="00B90206" w:rsidRDefault="00B90206" w:rsidP="00CC2138"/>
        </w:tc>
        <w:tc>
          <w:tcPr>
            <w:tcW w:w="694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Лёгкая атлетика</w:t>
            </w:r>
          </w:p>
        </w:tc>
        <w:tc>
          <w:tcPr>
            <w:tcW w:w="166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52</w:t>
            </w:r>
          </w:p>
        </w:tc>
      </w:tr>
      <w:tr w:rsidR="00B90206">
        <w:tc>
          <w:tcPr>
            <w:tcW w:w="959" w:type="dxa"/>
          </w:tcPr>
          <w:p w:rsidR="00B90206" w:rsidRDefault="00B90206" w:rsidP="00CC2138"/>
        </w:tc>
        <w:tc>
          <w:tcPr>
            <w:tcW w:w="694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Лыжная подготовка</w:t>
            </w:r>
          </w:p>
        </w:tc>
        <w:tc>
          <w:tcPr>
            <w:tcW w:w="166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18</w:t>
            </w:r>
          </w:p>
        </w:tc>
      </w:tr>
      <w:tr w:rsidR="00B90206">
        <w:tc>
          <w:tcPr>
            <w:tcW w:w="959" w:type="dxa"/>
          </w:tcPr>
          <w:p w:rsidR="00B90206" w:rsidRDefault="00B90206" w:rsidP="00CC2138"/>
        </w:tc>
        <w:tc>
          <w:tcPr>
            <w:tcW w:w="694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Спортивные игры (волейбол, баскетбол, футбол)</w:t>
            </w:r>
          </w:p>
        </w:tc>
        <w:tc>
          <w:tcPr>
            <w:tcW w:w="166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14</w:t>
            </w:r>
          </w:p>
        </w:tc>
      </w:tr>
      <w:tr w:rsidR="00B90206">
        <w:tc>
          <w:tcPr>
            <w:tcW w:w="959" w:type="dxa"/>
          </w:tcPr>
          <w:p w:rsidR="00B90206" w:rsidRDefault="00B90206" w:rsidP="00CC2138"/>
        </w:tc>
        <w:tc>
          <w:tcPr>
            <w:tcW w:w="694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Общеразвивающие упражнения</w:t>
            </w:r>
          </w:p>
        </w:tc>
        <w:tc>
          <w:tcPr>
            <w:tcW w:w="166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В процессе проведения уроков</w:t>
            </w:r>
          </w:p>
        </w:tc>
      </w:tr>
      <w:tr w:rsidR="00B90206">
        <w:tc>
          <w:tcPr>
            <w:tcW w:w="959" w:type="dxa"/>
          </w:tcPr>
          <w:p w:rsidR="00B90206" w:rsidRDefault="00B90206" w:rsidP="00CC2138"/>
        </w:tc>
        <w:tc>
          <w:tcPr>
            <w:tcW w:w="6946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Общее количество часов</w:t>
            </w:r>
          </w:p>
        </w:tc>
        <w:tc>
          <w:tcPr>
            <w:tcW w:w="1666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102</w:t>
            </w:r>
          </w:p>
        </w:tc>
      </w:tr>
    </w:tbl>
    <w:p w:rsidR="00B90206" w:rsidRDefault="00B90206" w:rsidP="004C7575">
      <w:pPr>
        <w:rPr>
          <w:b/>
          <w:bCs/>
          <w:sz w:val="28"/>
          <w:szCs w:val="28"/>
        </w:rPr>
      </w:pPr>
    </w:p>
    <w:p w:rsidR="00B90206" w:rsidRPr="00D458FB" w:rsidRDefault="00B90206" w:rsidP="004C7575">
      <w:pPr>
        <w:rPr>
          <w:sz w:val="28"/>
          <w:szCs w:val="28"/>
        </w:rPr>
      </w:pPr>
    </w:p>
    <w:p w:rsidR="00B90206" w:rsidRPr="00D458FB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Default="00B90206" w:rsidP="004C7575">
      <w:pPr>
        <w:rPr>
          <w:sz w:val="28"/>
          <w:szCs w:val="28"/>
        </w:rPr>
      </w:pPr>
    </w:p>
    <w:p w:rsidR="00B90206" w:rsidRPr="00F053D7" w:rsidRDefault="00B90206" w:rsidP="004C7575">
      <w:pPr>
        <w:rPr>
          <w:b/>
          <w:bCs/>
          <w:sz w:val="28"/>
          <w:szCs w:val="28"/>
        </w:rPr>
      </w:pPr>
      <w:r w:rsidRPr="00F053D7">
        <w:rPr>
          <w:b/>
          <w:bCs/>
          <w:sz w:val="28"/>
          <w:szCs w:val="28"/>
        </w:rPr>
        <w:t xml:space="preserve">                             Календарно – тематическое планирование </w:t>
      </w:r>
    </w:p>
    <w:p w:rsidR="00B90206" w:rsidRPr="00F053D7" w:rsidRDefault="00B90206" w:rsidP="004C7575">
      <w:pPr>
        <w:rPr>
          <w:b/>
          <w:bCs/>
          <w:sz w:val="28"/>
          <w:szCs w:val="28"/>
        </w:rPr>
      </w:pPr>
      <w:r w:rsidRPr="00F053D7">
        <w:rPr>
          <w:b/>
          <w:bCs/>
          <w:sz w:val="28"/>
          <w:szCs w:val="28"/>
        </w:rPr>
        <w:t xml:space="preserve">                             уроков физической культуры в 4 классе</w:t>
      </w:r>
    </w:p>
    <w:p w:rsidR="00B90206" w:rsidRDefault="00B90206" w:rsidP="004C7575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4"/>
        <w:gridCol w:w="5233"/>
        <w:gridCol w:w="1099"/>
        <w:gridCol w:w="1203"/>
        <w:gridCol w:w="59"/>
        <w:gridCol w:w="1093"/>
      </w:tblGrid>
      <w:tr w:rsidR="00B90206" w:rsidRPr="002D6290">
        <w:tc>
          <w:tcPr>
            <w:tcW w:w="796" w:type="dxa"/>
            <w:vMerge w:val="restart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№ п.п.</w:t>
            </w:r>
          </w:p>
        </w:tc>
        <w:tc>
          <w:tcPr>
            <w:tcW w:w="5299" w:type="dxa"/>
            <w:vMerge w:val="restart"/>
          </w:tcPr>
          <w:p w:rsidR="00B90206" w:rsidRPr="00C65B77" w:rsidRDefault="00B90206" w:rsidP="00CC2138">
            <w:pPr>
              <w:tabs>
                <w:tab w:val="right" w:pos="5171"/>
              </w:tabs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 xml:space="preserve">                Тема урока</w:t>
            </w:r>
            <w:r w:rsidRPr="00C65B77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1105" w:type="dxa"/>
            <w:vMerge w:val="restart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Кол – во часов</w:t>
            </w:r>
          </w:p>
        </w:tc>
        <w:tc>
          <w:tcPr>
            <w:tcW w:w="2371" w:type="dxa"/>
            <w:gridSpan w:val="3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Дата проведения</w:t>
            </w:r>
          </w:p>
        </w:tc>
      </w:tr>
      <w:tr w:rsidR="00B90206" w:rsidRPr="002D6290">
        <w:tc>
          <w:tcPr>
            <w:tcW w:w="796" w:type="dxa"/>
            <w:vMerge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99" w:type="dxa"/>
            <w:vMerge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05" w:type="dxa"/>
            <w:vMerge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факт</w:t>
            </w:r>
          </w:p>
        </w:tc>
      </w:tr>
      <w:tr w:rsidR="00B90206" w:rsidRPr="002D6290">
        <w:tc>
          <w:tcPr>
            <w:tcW w:w="796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Лёгкая атлетика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Инструктаж по охране труда на уроках лёгкой атлетики. Строевые упражнения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03.09.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бега на 30 м  с высокого старта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05.09.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Челночный бег 3*10 м с высокого старта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08.09.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4.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челночного бега 3 на 10 м с высокого старта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10.09.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5.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Роль и значение занятий физическими упражнениями в подготовке солдат русской армии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12.09.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6.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Метание  мешочка на дальность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15.09.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7.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Метание  мешочка на дальность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17.09.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8.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 Метание  мешочка на дальность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19.09.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9.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Метание  мешочка на дальность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22.09.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10.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метания мешочка на дальность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24.09.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11.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Физическая подготовка и ее связь с развитием физических качеств, систем дыхания и кровообращения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26.09.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12.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Прыжок в длину с места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29.09.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13.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Прыжок в длину с места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01.10.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14.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прыжка в длину с места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03.10.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15.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Подъем туловища из положения лежа на спине 30 с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06.10.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16.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подъема туловища из положения лежа на спине 30 с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08.10.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17.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наклона вперед из положения стоя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10.10.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18.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подтягивание в висе, отжимания </w:t>
            </w:r>
          </w:p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13.10.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19.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 Бросок мяча в горизонтальную цель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15.10.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20.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броска мяча в горизонтальную цель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17.10.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21.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виса и проверка волевых качеств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20.10.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22.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Подвижная игра «Пионербол»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22.10.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23.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Подвижная игра «Пионербол»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24.10.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24.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Подвижная игра «Пионербол»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27.10.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25.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Прыжки в длину с разбега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29.10.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26.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Прыжки в длину с разбега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31.10.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27.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Прыжки в длину с разбега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14.11.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 xml:space="preserve">                Гимнастика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28.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Инструктаж по охране труда  на уроках гимнастики. Организационные, вспомогательные и методические действия на уроке физкультуры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17.11.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29.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Причины травматизма на занятиях физическими упражнениями и профилактика травматизма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19.11.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30.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Лазанье по гимнастической стенке спиной к опоре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21.11.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31.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Оказание первой помощи при мелких травмах (легких ушибах, царапинах, ссадинах, потертостях)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24.11.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32.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Акробатические соединения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26.11.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33.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Акробатические соединения и правила их составления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28.11.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34.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Акробатические соединения и правила их составления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01.12.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35.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Акробатические соединения</w:t>
            </w:r>
            <w:r w:rsidRPr="00C65B77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03.12.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36.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Акробатические соединения</w:t>
            </w:r>
            <w:r w:rsidRPr="00C65B77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05.12.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37.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Подтягивание на высокой перекладине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08.12.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38.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Лазанье по гимнастической стенке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10.12.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39.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Лазанье по гимнастической стенке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12.12.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40.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Лазанье по гимнастической стенке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15.12.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41.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Подводящие упражнения для разучивания опорного прыжка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17.12.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42.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Подводящие упражнения для разучивания опорного прыжка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19.12.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43.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Техника опорного прыжка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22.12.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44.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Опорный прыжок с трех шагов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24.12.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45.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Опорный прыжок с трех шагов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26.12.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46.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Опорный прыжок с разбега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29.12.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47.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Опорный прыжок с разбега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12.01.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48.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Контрольный урок: техника выполнения опорного прыжка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14.01.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 xml:space="preserve">                     Лыжная подготовка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49.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Инструктаж по охране труда по лыжной подготовке. Передвижение на лыжах ступающим и скользящим шагом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19.01.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50.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Передвижение на лыжах с палками ступающим и скользящим шагом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21.01.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51.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Попеременный двухшажный ход на лыжах с палками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23.01.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52.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Попеременный двухшажный ход на лыжах с палками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26.01.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53.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Одновременный одношажный ход на лыжах с палками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28.01.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54.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Одновременный одношажный ход на лыжах с палками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31.01.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55.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Одновременный двухшажный ход на лыжах с палками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01.02.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56.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Одновременный двухшажный ход на лыжах с палками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04.02.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57.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Одновременный двухшажный ход на лыжах с палками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06.02.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58.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Подъемы и спуски с палками на лыжах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08.02.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59.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Техника торможения и поворотов на лыжах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11.02.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60.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Техника торможения и поворотов на лыжах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13.02.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61.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Подвижная игра на лыжах «Прокатись через ворота»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15.02.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62.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Подвижная игра на лыжах «Подними предмет»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18.02.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63.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Спуск на лыжах с палками со склона «змейкой»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20.02.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64.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Спуск на лыжах с палками со склона «змейкой»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22.02.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65.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Прохождение дистанции 1000  м на лыжах на время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25.02.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Спортивные игры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66.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 Инструктаж по охране труда на уроках спортивных и подвижных игр. Что такое пас. Значение паса для спортивных игр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01.03.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67.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Техника приёма мяча снизу и передачи мяча сверху двумя руками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04.03.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68.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Техника приёма мяча снизу и передачи мяча сверху двумя руками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06.03.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69.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Техника приёма мяча снизу и передачи мяча сверху двумя руками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09.03.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70.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Правила игры в волейбол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11.03.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71.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 Правила игры в волейбол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13.03.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72.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 Подвижная игра пионербол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15.03.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73.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Подвижная игра пионербол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18.03.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74.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 Подвижная игра пионербол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20.03.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75.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 Ведение мяча «змейкой» правой и левой руками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22.03.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76.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Ведение мяча «змейкой» правой и левой руками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25.03.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77.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Ведение мяча «змейкой» правой и левой руками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02.04.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78.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Ведение мяча «змейкой» правой и левой руками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04.04.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Лёгкая атлетика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b/>
                <w:bCs/>
                <w:sz w:val="28"/>
                <w:szCs w:val="28"/>
              </w:rPr>
            </w:pPr>
            <w:r w:rsidRPr="00C65B77"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79.(1)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Инструктаж по охране труда на уроках лёгкой атлетики. Значение лёгкой атлетики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07.04.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80.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bookmarkStart w:id="0" w:name="_GoBack"/>
            <w:r w:rsidRPr="00C65B77">
              <w:rPr>
                <w:sz w:val="28"/>
                <w:szCs w:val="28"/>
              </w:rPr>
              <w:t xml:space="preserve">Упражнения на уравновешивание предметов </w:t>
            </w:r>
            <w:bookmarkEnd w:id="0"/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09.04.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81.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Упражнения на уравновешивание предметов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11.04.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82.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Упражнения на уравновешивание предметов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14.04.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83.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 Бег  на 30 м  с высокого старта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17.04.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84.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 Бег  на 30 м  с высокого старта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19.04.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85.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бега на 30 м  с высокого старта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22.04.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86.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Упражнения на уравновешивание предметов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24.04.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87.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Упражнения на уравновешивание предметов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26.04.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88.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Техника прыжков в высоту способом «перешагивания»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29.04.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89.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Прыжок в высоту с разбега способом «перешагивание»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02.05.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90.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Прыжок в высоту с разбега способом «перешагивание»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04.05.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91.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прыжка в высоту с разбега способом «перешагивание»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06.05.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92.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Челночный бег 3*10 м с высокого старта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08.05.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93.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челночного бега 3 на 10 м с высокого старта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10.05.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94.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Метание  мешочка на дальность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13.05.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95.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Метание  мешочка на дальность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15.05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96.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метания мешочка на дальность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17.05.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97.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 Беговые  упражнения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19.05.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98.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беговых упражнений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20.05.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99.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Бег на 1000 метров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22.05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100.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Тестирование бега на 1000 метров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24.05</w:t>
            </w:r>
          </w:p>
        </w:tc>
        <w:tc>
          <w:tcPr>
            <w:tcW w:w="1163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101.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Подвижные игры по выбору учеников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68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27.05.</w:t>
            </w:r>
          </w:p>
        </w:tc>
        <w:tc>
          <w:tcPr>
            <w:tcW w:w="1103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  <w:tr w:rsidR="00B90206" w:rsidRPr="00575701">
        <w:tc>
          <w:tcPr>
            <w:tcW w:w="796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102.</w:t>
            </w:r>
          </w:p>
        </w:tc>
        <w:tc>
          <w:tcPr>
            <w:tcW w:w="5299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 xml:space="preserve">Подвижные игры по выбору учеников </w:t>
            </w:r>
          </w:p>
        </w:tc>
        <w:tc>
          <w:tcPr>
            <w:tcW w:w="1105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1</w:t>
            </w:r>
          </w:p>
        </w:tc>
        <w:tc>
          <w:tcPr>
            <w:tcW w:w="1268" w:type="dxa"/>
            <w:gridSpan w:val="2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  <w:r w:rsidRPr="00C65B77">
              <w:rPr>
                <w:sz w:val="28"/>
                <w:szCs w:val="28"/>
              </w:rPr>
              <w:t>29.05.</w:t>
            </w:r>
          </w:p>
        </w:tc>
        <w:tc>
          <w:tcPr>
            <w:tcW w:w="1103" w:type="dxa"/>
          </w:tcPr>
          <w:p w:rsidR="00B90206" w:rsidRPr="00C65B77" w:rsidRDefault="00B90206" w:rsidP="00CC2138">
            <w:pPr>
              <w:rPr>
                <w:sz w:val="28"/>
                <w:szCs w:val="28"/>
              </w:rPr>
            </w:pPr>
          </w:p>
        </w:tc>
      </w:tr>
    </w:tbl>
    <w:p w:rsidR="00B90206" w:rsidRPr="00CF3311" w:rsidRDefault="00B9020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90206" w:rsidRPr="007458EA" w:rsidRDefault="00B90206">
      <w:pPr>
        <w:rPr>
          <w:rFonts w:ascii="Times New Roman" w:hAnsi="Times New Roman" w:cs="Times New Roman"/>
          <w:sz w:val="28"/>
          <w:szCs w:val="28"/>
        </w:rPr>
      </w:pPr>
    </w:p>
    <w:p w:rsidR="00B90206" w:rsidRPr="007458EA" w:rsidRDefault="00B90206">
      <w:pPr>
        <w:rPr>
          <w:rFonts w:ascii="Times New Roman" w:hAnsi="Times New Roman" w:cs="Times New Roman"/>
          <w:sz w:val="28"/>
          <w:szCs w:val="28"/>
        </w:rPr>
      </w:pPr>
    </w:p>
    <w:p w:rsidR="00B90206" w:rsidRPr="007458EA" w:rsidRDefault="00B90206" w:rsidP="004B64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58EA">
        <w:rPr>
          <w:rFonts w:ascii="Times New Roman" w:hAnsi="Times New Roman" w:cs="Times New Roman"/>
          <w:b/>
          <w:bCs/>
          <w:sz w:val="28"/>
          <w:szCs w:val="28"/>
        </w:rPr>
        <w:t xml:space="preserve">          Календарно – тематическое планирование в 1 классе</w:t>
      </w:r>
    </w:p>
    <w:p w:rsidR="00B90206" w:rsidRPr="007458EA" w:rsidRDefault="00B90206" w:rsidP="004B64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90206" w:rsidRPr="007458EA" w:rsidRDefault="00B90206" w:rsidP="004B64A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"/>
        <w:gridCol w:w="860"/>
        <w:gridCol w:w="5856"/>
        <w:gridCol w:w="1013"/>
        <w:gridCol w:w="920"/>
        <w:gridCol w:w="921"/>
      </w:tblGrid>
      <w:tr w:rsidR="00B90206" w:rsidRPr="008903D1">
        <w:trPr>
          <w:trHeight w:val="826"/>
        </w:trPr>
        <w:tc>
          <w:tcPr>
            <w:tcW w:w="0" w:type="auto"/>
            <w:gridSpan w:val="2"/>
            <w:vMerge w:val="restart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6143" w:type="dxa"/>
            <w:vMerge w:val="restart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Тема    урока</w:t>
            </w:r>
          </w:p>
        </w:tc>
        <w:tc>
          <w:tcPr>
            <w:tcW w:w="1025" w:type="dxa"/>
            <w:vMerge w:val="restart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 – во часов</w:t>
            </w:r>
          </w:p>
        </w:tc>
        <w:tc>
          <w:tcPr>
            <w:tcW w:w="0" w:type="auto"/>
            <w:gridSpan w:val="2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B90206" w:rsidRPr="008903D1">
        <w:trPr>
          <w:trHeight w:val="1020"/>
        </w:trPr>
        <w:tc>
          <w:tcPr>
            <w:tcW w:w="0" w:type="auto"/>
            <w:gridSpan w:val="2"/>
            <w:vMerge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43" w:type="dxa"/>
            <w:vMerge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5" w:type="dxa"/>
            <w:vMerge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факту</w:t>
            </w:r>
          </w:p>
        </w:tc>
      </w:tr>
      <w:tr w:rsidR="00B90206" w:rsidRPr="008903D1">
        <w:trPr>
          <w:trHeight w:val="1114"/>
        </w:trPr>
        <w:tc>
          <w:tcPr>
            <w:tcW w:w="0" w:type="auto"/>
            <w:gridSpan w:val="2"/>
          </w:tcPr>
          <w:p w:rsidR="00B90206" w:rsidRPr="008903D1" w:rsidRDefault="00B90206" w:rsidP="008903D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43" w:type="dxa"/>
          </w:tcPr>
          <w:p w:rsidR="00B90206" w:rsidRPr="008903D1" w:rsidRDefault="00B90206" w:rsidP="008903D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Организационно – методические требования на уроках. Инструктаж по охране труда и технике безопасности на уроках по лёгкой атлетики. </w:t>
            </w:r>
          </w:p>
        </w:tc>
        <w:tc>
          <w:tcPr>
            <w:tcW w:w="1025" w:type="dxa"/>
          </w:tcPr>
          <w:p w:rsidR="00B90206" w:rsidRPr="008903D1" w:rsidRDefault="00B90206" w:rsidP="008903D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8903D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.09</w:t>
            </w:r>
          </w:p>
        </w:tc>
        <w:tc>
          <w:tcPr>
            <w:tcW w:w="0" w:type="auto"/>
          </w:tcPr>
          <w:p w:rsidR="00B90206" w:rsidRPr="008903D1" w:rsidRDefault="00B90206" w:rsidP="008903D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c>
          <w:tcPr>
            <w:tcW w:w="0" w:type="auto"/>
            <w:gridSpan w:val="2"/>
          </w:tcPr>
          <w:p w:rsidR="00B90206" w:rsidRPr="008903D1" w:rsidRDefault="00B90206" w:rsidP="008903D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Бег 30 м с высокого старта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04.09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c>
          <w:tcPr>
            <w:tcW w:w="0" w:type="auto"/>
            <w:gridSpan w:val="2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бега 30 м  с высокого старта на время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07.09.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c>
          <w:tcPr>
            <w:tcW w:w="0" w:type="auto"/>
            <w:gridSpan w:val="2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Челночный бег 3на 10 м на время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09.09.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c>
          <w:tcPr>
            <w:tcW w:w="0" w:type="auto"/>
            <w:gridSpan w:val="2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метания мяча  на дальность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11.09.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c>
          <w:tcPr>
            <w:tcW w:w="0" w:type="auto"/>
            <w:gridSpan w:val="2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Физическая культура как система разнообразных форм занятий физической подготовки и укрепления здоровья человека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14.09.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c>
          <w:tcPr>
            <w:tcW w:w="0" w:type="auto"/>
            <w:gridSpan w:val="2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метания мяча на дальность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16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c>
          <w:tcPr>
            <w:tcW w:w="0" w:type="auto"/>
            <w:gridSpan w:val="2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метания мяча на дальность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18.09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c>
          <w:tcPr>
            <w:tcW w:w="0" w:type="auto"/>
            <w:gridSpan w:val="2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различными темпами и ритмами выполнения упражнения. Ритм и темп.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21.09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c>
          <w:tcPr>
            <w:tcW w:w="0" w:type="auto"/>
            <w:gridSpan w:val="2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Режим дня и личная гигиена человека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23.09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c>
          <w:tcPr>
            <w:tcW w:w="0" w:type="auto"/>
            <w:gridSpan w:val="2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Прыжки и их разновидности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25.09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c>
          <w:tcPr>
            <w:tcW w:w="0" w:type="auto"/>
            <w:gridSpan w:val="2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Прыжки и их разновидности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28.09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  <w:trHeight w:val="699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Русские народные подвижные игры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30.09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Броски малого мяча в горизонтальную цель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02.10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Броски малого мяча в горизонтальную цель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05.10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Комплекс ОРУ, направленный на развитие координации движения. Тестирование в висе на время.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07.10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Прыжок в длину с места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09.10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Прыжок в длину с места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12.10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Утренняя зарядка, её необходимость и принципы построения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14.10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Наклон вперёд из положения стоя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16.10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Тестирование 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наклона вперёд из положения стоя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19.10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Тестирование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подтягивании на низкой перекладине из виса лёжа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21.10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упражнений под стихотворения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23.10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Физкультминутки, их значение в жизни человека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26.10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упражнений под стихотворения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28.10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упражнений под стихотворения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30.10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упражнений под стихотворения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02.11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Гимнастика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28(1)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Инструктаж по охране труд и технике безопасности на уроках гимнастики. Гимнастика, её возникновение и необходимость в жизни человека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04.11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Гимнастика, её возникновение и значение.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выполнения перекатов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16.11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выполнения перекатов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18.11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Кувырок вперёд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20.11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Кувырок вперёд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23.11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Гимнастические упражнения: стойка на лопатках и «мост»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25.11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Гимнастические упражнения: стойка на лопатках и «мост»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27.11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6143" w:type="dxa"/>
          </w:tcPr>
          <w:p w:rsidR="00B90206" w:rsidRPr="008903D1" w:rsidRDefault="00B90206" w:rsidP="00F91DA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Гимнастические упражнения: стойка на лопатках и «мост» 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30.11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Тестирование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гимнастических упражнений: стойки на лопатках и «мост»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02.12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Лазание по гимнастической стенке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04.12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39.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Лазание по гимнастической стенке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07.12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Лазание по гимнастической стенке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09.12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41.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Акробатическая комбинация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11.12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Акробатическая комбинация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14.12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Акробатическая комбинация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16.12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Тестирование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акробатической комбинации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18.11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Полоса препятствий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21.12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Полоса препятствий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23.12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Полоса препятствий (усложнённый вариант)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25.12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Итоговый урок за 2 четверть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28.12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Лыжная подготока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49(1)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Инструктаж по охране труд и технике безопасности на уроках по лыжной подготовке. Организующие команды «Лыжи на плечо!», «Лыжи к ноге!», «На лыжи становись!»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30.12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ступающего шага на лыжах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ступающего шага на лыжах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поворота переступанием вокруг пяток лыж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53.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поворота переступанием вокруг пяток лыж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20.01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скользящего шага на лыжах без палок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22.01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спуска в основной стойке на лыжах без палок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спуска в основной стойке на лыжах без палок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подъёма ступающим и скользящим шагом на лыжах без палок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29.01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торможения падением на лыжах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01.02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ступающего шага на лыжах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03.02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ступающего шага на лыжах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05.02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скользящего шага на лыжах с палками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08.02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скользящего шага на лыжах с палками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63.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торможения палками на лыжах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12.02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64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Движение змейкой на лыжах с палками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Движение змейкой на лыжах с палками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Контрольный урок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лыжной подготовке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19.02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Инструктаж по охране труда и технике безопасности на уроках спортивных и подвижных игр.  Общеразвивающие упражнения с малыми мячами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29.02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68.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Прыжки через скакалку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02.03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Броски и ловля мяча в парах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04.03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70.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Разновидности бросков мяча одной рукой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07.03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71.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Прыжки через скакалку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09.03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72.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Ведение мяча на месте и в движении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11.03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73.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Броски мяча в кольцо способом «снизу»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14.03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74.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Броски мяча в кольцо способом «снизу»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16.03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75.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Броски мяча в кольцо способом «сверху»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18.03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76(1)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Подвижная игра с мячом «Охотники и утки»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21.03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77.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Наклон вперёд из положения стоя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23.03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78.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Тестирование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наклоне вперёд из положения стоя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04.04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79.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Упражнение на выносливость – вис на время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06.04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80.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Повторение техники прыжка в длину с места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08.04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81.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Повторение техники прыжка в длину с места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11.04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82.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Тестирование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прыжка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длину с места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13.04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83.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Подтягивание на низкой перекладине из виса лёжа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15.04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84.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Тестирование 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подтягивании на низкой перекладине из виса лёжа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18.04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85.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Метание  малого мяча в горизонтальную цель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20.04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Упражнения на уравновешивание предметов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22.04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Тестирование 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подъёме туловища из положения лёжа за 30 секунд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25.04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Баскетбольные упражнения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27.04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Упражнения на уравновешивание предметов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29.04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Контрольный урок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ведению, броску и ловле мяча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02.05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91.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Тестирование 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беге на скорость на 30 метров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04.05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Круговая тренировка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06.05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Тестирование</w:t>
            </w: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челночном беге 3 на 10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11.05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94.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Метание мешочка на дальность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13.05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95.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Круговая тренировка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16.05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96.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Основы правил игры в футбол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18.05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97.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эстафетами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20.05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98.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Круговая тренировка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23.05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206" w:rsidRPr="008903D1">
        <w:trPr>
          <w:gridBefore w:val="1"/>
        </w:trPr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99.</w:t>
            </w:r>
          </w:p>
        </w:tc>
        <w:tc>
          <w:tcPr>
            <w:tcW w:w="6143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025" w:type="dxa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0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25.05</w:t>
            </w:r>
          </w:p>
        </w:tc>
        <w:tc>
          <w:tcPr>
            <w:tcW w:w="0" w:type="auto"/>
          </w:tcPr>
          <w:p w:rsidR="00B90206" w:rsidRPr="008903D1" w:rsidRDefault="00B90206" w:rsidP="00C7665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90206" w:rsidRDefault="00B90206" w:rsidP="004B64AA">
      <w:pPr>
        <w:rPr>
          <w:rFonts w:ascii="Times New Roman" w:hAnsi="Times New Roman" w:cs="Times New Roman"/>
          <w:sz w:val="28"/>
          <w:szCs w:val="28"/>
        </w:rPr>
      </w:pPr>
    </w:p>
    <w:p w:rsidR="00B90206" w:rsidRDefault="00B90206" w:rsidP="004B64AA">
      <w:pPr>
        <w:rPr>
          <w:rFonts w:ascii="Times New Roman" w:hAnsi="Times New Roman" w:cs="Times New Roman"/>
          <w:sz w:val="28"/>
          <w:szCs w:val="28"/>
        </w:rPr>
      </w:pPr>
    </w:p>
    <w:p w:rsidR="00B90206" w:rsidRDefault="00B90206" w:rsidP="004B64AA">
      <w:pPr>
        <w:rPr>
          <w:rFonts w:ascii="Times New Roman" w:hAnsi="Times New Roman" w:cs="Times New Roman"/>
          <w:sz w:val="28"/>
          <w:szCs w:val="28"/>
        </w:rPr>
      </w:pPr>
    </w:p>
    <w:p w:rsidR="00B90206" w:rsidRPr="000428EE" w:rsidRDefault="00B90206" w:rsidP="00680B69">
      <w:pPr>
        <w:spacing w:before="100" w:beforeAutospacing="1" w:after="100" w:afterAutospacing="1"/>
        <w:jc w:val="center"/>
        <w:rPr>
          <w:rStyle w:val="8"/>
        </w:rPr>
      </w:pPr>
      <w:r w:rsidRPr="000428EE">
        <w:rPr>
          <w:rStyle w:val="8"/>
        </w:rPr>
        <w:t>Календарно-тематическое планирование по физической культуре. 2 класс (3 часа в неделю, 102 часа)</w:t>
      </w:r>
    </w:p>
    <w:tbl>
      <w:tblPr>
        <w:tblW w:w="86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6036"/>
        <w:gridCol w:w="1713"/>
      </w:tblGrid>
      <w:tr w:rsidR="00B90206">
        <w:trPr>
          <w:trHeight w:val="376"/>
        </w:trPr>
        <w:tc>
          <w:tcPr>
            <w:tcW w:w="851" w:type="dxa"/>
            <w:vMerge w:val="restart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rStyle w:val="8"/>
                <w:sz w:val="28"/>
                <w:szCs w:val="28"/>
              </w:rPr>
            </w:pPr>
            <w:r w:rsidRPr="00680B69">
              <w:rPr>
                <w:rStyle w:val="8"/>
                <w:sz w:val="28"/>
                <w:szCs w:val="28"/>
              </w:rPr>
              <w:t>№п/п</w:t>
            </w:r>
          </w:p>
        </w:tc>
        <w:tc>
          <w:tcPr>
            <w:tcW w:w="6237" w:type="dxa"/>
            <w:vMerge w:val="restart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rStyle w:val="8"/>
                <w:sz w:val="28"/>
                <w:szCs w:val="28"/>
              </w:rPr>
            </w:pPr>
            <w:r w:rsidRPr="00680B69">
              <w:rPr>
                <w:rStyle w:val="8"/>
                <w:sz w:val="28"/>
                <w:szCs w:val="28"/>
              </w:rPr>
              <w:t>Тема урока</w:t>
            </w:r>
          </w:p>
        </w:tc>
        <w:tc>
          <w:tcPr>
            <w:tcW w:w="1559" w:type="dxa"/>
            <w:vMerge w:val="restart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rStyle w:val="8"/>
                <w:sz w:val="28"/>
                <w:szCs w:val="28"/>
              </w:rPr>
            </w:pPr>
            <w:r w:rsidRPr="00680B69">
              <w:rPr>
                <w:rStyle w:val="8"/>
                <w:sz w:val="28"/>
                <w:szCs w:val="28"/>
              </w:rPr>
              <w:t>Количество часов</w:t>
            </w:r>
          </w:p>
        </w:tc>
      </w:tr>
      <w:tr w:rsidR="00B90206">
        <w:trPr>
          <w:trHeight w:val="529"/>
        </w:trPr>
        <w:tc>
          <w:tcPr>
            <w:tcW w:w="851" w:type="dxa"/>
            <w:vMerge/>
            <w:vAlign w:val="center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37" w:type="dxa"/>
            <w:vMerge/>
            <w:vAlign w:val="center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Правила безопасности на уроках физической культуры.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680B69">
              <w:rPr>
                <w:sz w:val="28"/>
                <w:szCs w:val="28"/>
              </w:rPr>
              <w:t>ега на 30 м с высокого старта. Подвижная игра «Хвостик».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Разновидности бега. </w:t>
            </w:r>
            <w:r w:rsidRPr="00680B69">
              <w:rPr>
                <w:sz w:val="28"/>
                <w:szCs w:val="28"/>
              </w:rPr>
              <w:t>Игра «Передача мяча в тоннеле».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4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Техника челночного бега с высокого старта. Подвижная игра «Хвостик»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5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Основные физические качества (сила, быстрота, выносливость, гибкость, ловкость и координация движений). Игра «Марш с закрытыми глазами».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6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с мячом</w:t>
            </w:r>
            <w:r w:rsidRPr="00680B69">
              <w:rPr>
                <w:sz w:val="28"/>
                <w:szCs w:val="28"/>
              </w:rPr>
              <w:t xml:space="preserve"> на внимание.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7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Измерение уровня развития основных физических качеств. Игра «Марш с закрытыми глазами».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8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Метание мешочка на дальность. Игра «Бросай далеко, собирай быстрее».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9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Усложненные кувырки вперед.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10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Подвижная игра «Мышеловка»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11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Беговые упражнения из различных исходных положений. Игра «Мышеловка».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12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Игровые упражнения с кувырками.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13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Подвижная игра «Бегуны и прыгуны».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14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прыжка в длину с места. Подвижная игра «Лови-стучи».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15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Кувырок назад. Подвижная игра «Бездомный заяц»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16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подъема туловища из положения лежа за 30 с. Подвижная игра «Лови-стучи».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17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наклона вперед из положения стоя. Подвижная игра «Бездомный заяц»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18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Кувырок назад. Подвижная игра «Бездомный заяц»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19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подтягивания на низкой перекладине из виса лежа согнувшись. Игра «Бездомный заяц»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20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броска мяча в горизонтальную цель. Игра «Вышибалы».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21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Стойка на лопатках. «Мост».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22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виса и проверка волевых качеств. Игра «Вышибалы вслепую».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23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Строевые упражнения: перестроение в две шеренги, ходьба и бег «змейкой», «противоходом», «по диагонали». Игра «Вышибалы вслепую».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24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Стойка на лопатках. «Мост».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25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Подвижная игра «Осада города».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26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Подвижные игры.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27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Кувырок вперед в группировке. Подвижная игра «Кружева»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28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Лазание по гимнастической стенке.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29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Кувырок вперед в группировке с трех шагов. Подвижная игра «Кружева».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30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Лазание по гимнастической стенке.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31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Подвижная игра «Кружева» с мешочком на голове».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32.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Упражнения на развитие гибкости: «мост», стойка на лопатках.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33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Упражнения на кольцах. Игра «Салки».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34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Полупереворот назад в стойку на коленях из стойки на лопатках. Игра «Салки с мешочком на голове».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35.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Кувырок назад в группировке. Игра «Салки с мешочком на голове».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36.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Упражнения на кольцах.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37.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Вис на согнутых руках на низкой перекладине. Игра «Удочка»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38.</w:t>
            </w:r>
          </w:p>
        </w:tc>
        <w:tc>
          <w:tcPr>
            <w:tcW w:w="6237" w:type="dxa"/>
          </w:tcPr>
          <w:p w:rsidR="00B90206" w:rsidRPr="00680B69" w:rsidRDefault="00B90206" w:rsidP="00CB61E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680B69">
              <w:rPr>
                <w:sz w:val="28"/>
                <w:szCs w:val="28"/>
              </w:rPr>
              <w:t>азновидности висов. Игра «Удочка».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39.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Вис согнувшись и вис прогнувшись на кольцах. Игра «Жмурки».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40.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Лазание по гимнастической стенке. Игра «Жмурки»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41.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Подвижная игра «Медведи и пчелы».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42.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Висы согнувшись и прогнувшись на гимнастических кольцах. Игра «Пчелы».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43.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Игровые упражнения. Игра «Медведи и пчелы».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44.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Подвижная игра «Ловля обезьян».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45.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Перевороты вперед и назад на гимнастических кольцах. Игра «Ловля обезьян».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46.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Прыжки с поворотом на 180* и 360*. Игра «Ловля обезьян».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47.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Подвижные игры.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rPr>
          <w:trHeight w:val="840"/>
        </w:trPr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48.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Перевороты вперед и назад на гимнастических кольцах. Игра «Совушка»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49.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Передвижения на лыжах ступающим шагом.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50.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Передвижение на лыжах скользящим шагом.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51.</w:t>
            </w:r>
          </w:p>
        </w:tc>
        <w:tc>
          <w:tcPr>
            <w:tcW w:w="6237" w:type="dxa"/>
          </w:tcPr>
          <w:p w:rsidR="00B90206" w:rsidRPr="00680B69" w:rsidRDefault="00B90206" w:rsidP="00F34A7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Передвижение на лыжах с палками скользящим шагом.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52.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Передвижение на лыжах с палками скользящим шагом.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53.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Передвижение на лыжах с палками и попеременным двухшажным ходом.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54.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Передвижение на лыжах с палками одновременным одношажным ходом.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55.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Передвижение на лыжах с палками одновременным одношажным ходом.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56.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Подъем на склон «лесенкой» на лыжах. Игра «Кто дальше?».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57.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Подъем на склон «елочкой» на лыжах. Игра «Кто дальше?».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58.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Подъем на склон «елочкой» на лыжах. Игра «Кто дальше?».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59.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Торможение «плугом» на лыжах. Подвижная игра «Кто дальше бросит?»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60.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Подвижная игра на лыжах «Прокатись через ворота».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61.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Подвижная игра на лыжах «Прокатись через ворота».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rPr>
          <w:trHeight w:val="756"/>
        </w:trPr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62.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Подвижная игра на лыжах «Подними предмет!»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63.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Упражнения со скакалками. Игра «Ловля обезьян».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64.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Движение на лыжах с палками «змейкой». Подвижная игра «Подними предмет».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65.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Прохождение дистанции 500</w:t>
            </w:r>
            <w:r w:rsidRPr="00680B69">
              <w:rPr>
                <w:sz w:val="28"/>
                <w:szCs w:val="28"/>
              </w:rPr>
              <w:t>метров на лыжа на время.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66.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Прыжки в скакалку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67.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Броски набивного мяча весом 1 кг способом снизу из положения стоя. Подвижная игра «Горячая линия».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68.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Броски набивного мяча весом 1 кг из положения сидя. Подвижная игра «Гонка мячей в колонах».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69.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Прыжки в скакалку. Игра «Собачка»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70.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Прыжок в высоту с прямого разбега. Игра «Собачка»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71.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Первые спортивные соревнования. Игра «Искатели сокровищ».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72.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Прыжки в скакалку.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73.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Прыжок в высоту спиной вперед. Игра «Забросай мячами».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74.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История появления мяча. Подвижная игра «Поймай подачу».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75.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Стойка на голове. Подвижная игра «Поймай подачу».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76.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История зарождения древних Олимпийских игр. Подвижная игра «Поймай подачу».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77.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Подвижная игра с мячом.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78.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Стойка на голове. Подвижная игра «Охотники и утки».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79.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Владение мячом на месте и в движении. Подвижная игра «Дальний бросок».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80.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Упражнения с мячом, направленные на развитие координации движений и ловкости. Игра «Из обруча в обруч».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81.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Повторение акробатических элементов.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82.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Выполнение упражнений с мячами в парах. Игра «Сбей кегли противника»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83.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подъема туловища за 30 с. Игра «Сбей кегли противника».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84.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Повторение акробатических элементов. Игра «Сбей кегли противника»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85.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подтягивания на низкой перекладине из виса лежа согнувшись.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86.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наклона вперед из положения стоя. Игра «Вышибалы».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87.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Упражнения на уравновешивание предметов. Игра «Сбей кегли противника».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88.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виса на время. Игра «Поймай подачу».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89.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бросков мяча в горизонтальную цель. Игра «Ловишка».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90.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Упражнения на уравновешивание предметов. Игра «Хвостик».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91.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прыжка в длину с места. Игра в футбол.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92.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Спортивная игра футбол.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93.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Круговая тренировка. Игра «Хвостик».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94.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Высокий старт и правильный поворот в челночном беге. Игра «Метко в цель».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95.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бега на 30 м с высокого старта. Игра «Класс, смирно!».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96.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Круговая тренировка. Игра «Бросок ногой»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97.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челночного бега 3 х 10 м. Игра «Флаг на башне».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98.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метания мешочка на дальность. Игра «Перекинь через убегающего».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99.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Круговая тренировка. Игра «Совушка».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100.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Тестирование бега на 1000 м. Игра «Марш закрытыми глазами».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101.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Подвижные и спортивные игры.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0428EE">
        <w:tc>
          <w:tcPr>
            <w:tcW w:w="851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102.</w:t>
            </w:r>
          </w:p>
        </w:tc>
        <w:tc>
          <w:tcPr>
            <w:tcW w:w="6237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Подведение итогов года Игра «Совушка»</w:t>
            </w:r>
          </w:p>
        </w:tc>
        <w:tc>
          <w:tcPr>
            <w:tcW w:w="1559" w:type="dxa"/>
          </w:tcPr>
          <w:p w:rsidR="00B90206" w:rsidRPr="00680B69" w:rsidRDefault="00B90206" w:rsidP="00680B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</w:tbl>
    <w:p w:rsidR="00B90206" w:rsidRDefault="00B90206" w:rsidP="00680B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206" w:rsidRDefault="00B90206" w:rsidP="004B64AA">
      <w:pPr>
        <w:rPr>
          <w:rFonts w:ascii="Times New Roman" w:hAnsi="Times New Roman" w:cs="Times New Roman"/>
          <w:sz w:val="28"/>
          <w:szCs w:val="28"/>
        </w:rPr>
      </w:pPr>
    </w:p>
    <w:p w:rsidR="00B90206" w:rsidRPr="007458EA" w:rsidRDefault="00B90206" w:rsidP="004B64AA">
      <w:pPr>
        <w:rPr>
          <w:rFonts w:ascii="Times New Roman" w:hAnsi="Times New Roman" w:cs="Times New Roman"/>
          <w:sz w:val="28"/>
          <w:szCs w:val="28"/>
        </w:rPr>
      </w:pPr>
    </w:p>
    <w:p w:rsidR="00B90206" w:rsidRPr="00680B69" w:rsidRDefault="00B90206" w:rsidP="00680B69">
      <w:pPr>
        <w:spacing w:after="0" w:line="240" w:lineRule="auto"/>
        <w:ind w:right="96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80B69">
        <w:rPr>
          <w:rFonts w:ascii="Times New Roman" w:hAnsi="Times New Roman" w:cs="Times New Roman"/>
          <w:sz w:val="28"/>
          <w:szCs w:val="28"/>
        </w:rPr>
        <w:t>Тематическое  планирование  по физической   культуре  3  класс</w:t>
      </w:r>
    </w:p>
    <w:p w:rsidR="00B90206" w:rsidRPr="00680B69" w:rsidRDefault="00B90206" w:rsidP="00680B69">
      <w:pPr>
        <w:spacing w:after="0" w:line="240" w:lineRule="auto"/>
        <w:ind w:right="96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80B69">
        <w:rPr>
          <w:rFonts w:ascii="Times New Roman" w:hAnsi="Times New Roman" w:cs="Times New Roman"/>
          <w:sz w:val="28"/>
          <w:szCs w:val="28"/>
        </w:rPr>
        <w:t>(102 часа).</w:t>
      </w:r>
    </w:p>
    <w:p w:rsidR="00B90206" w:rsidRPr="00680B69" w:rsidRDefault="00B90206" w:rsidP="00680B69">
      <w:pPr>
        <w:spacing w:after="0" w:line="240" w:lineRule="auto"/>
        <w:ind w:right="962"/>
        <w:outlineLvl w:val="0"/>
        <w:rPr>
          <w:rFonts w:ascii="Times New Roman" w:hAnsi="Times New Roman" w:cs="Times New Roman"/>
          <w:sz w:val="28"/>
          <w:szCs w:val="28"/>
        </w:rPr>
      </w:pPr>
      <w:r w:rsidRPr="00680B69">
        <w:rPr>
          <w:rFonts w:ascii="Times New Roman" w:hAnsi="Times New Roman" w:cs="Times New Roman"/>
          <w:sz w:val="28"/>
          <w:szCs w:val="28"/>
        </w:rPr>
        <w:t xml:space="preserve">         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48"/>
        <w:gridCol w:w="6771"/>
        <w:gridCol w:w="1418"/>
      </w:tblGrid>
      <w:tr w:rsidR="00B90206" w:rsidRPr="00680B69">
        <w:trPr>
          <w:trHeight w:val="525"/>
        </w:trPr>
        <w:tc>
          <w:tcPr>
            <w:tcW w:w="848" w:type="dxa"/>
            <w:vMerge w:val="restart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6771" w:type="dxa"/>
            <w:vMerge w:val="restart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</w:p>
        </w:tc>
        <w:tc>
          <w:tcPr>
            <w:tcW w:w="1418" w:type="dxa"/>
            <w:vMerge w:val="restart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B90206" w:rsidRPr="00680B69">
        <w:trPr>
          <w:trHeight w:val="322"/>
        </w:trPr>
        <w:tc>
          <w:tcPr>
            <w:tcW w:w="848" w:type="dxa"/>
            <w:vMerge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vMerge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B90206" w:rsidRPr="00680B69" w:rsidRDefault="00B90206" w:rsidP="00585CD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у народов Древней Руси.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ind w:right="-49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B90206" w:rsidRPr="00680B69" w:rsidRDefault="00B90206" w:rsidP="00585CDE">
            <w:pPr>
              <w:spacing w:after="0" w:line="240" w:lineRule="auto"/>
              <w:ind w:right="-49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 нагрузка и ее</w:t>
            </w:r>
          </w:p>
          <w:p w:rsidR="00B90206" w:rsidRPr="00680B69" w:rsidRDefault="00B90206" w:rsidP="00585CDE">
            <w:pPr>
              <w:spacing w:after="0" w:line="240" w:lineRule="auto"/>
              <w:ind w:right="-49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 влияние на </w:t>
            </w:r>
          </w:p>
          <w:p w:rsidR="00B90206" w:rsidRPr="00680B69" w:rsidRDefault="00B90206" w:rsidP="00585CDE">
            <w:pPr>
              <w:tabs>
                <w:tab w:val="left" w:pos="415"/>
                <w:tab w:val="left" w:pos="12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частоту сердечных сокращений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по охране труда </w:t>
            </w: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 на занятиях легкой  атлетикой. Строевые  упражнения. Высокий  старт. Прыжок  </w:t>
            </w:r>
          </w:p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в  длину  </w:t>
            </w:r>
          </w:p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  места. Игра  «Передай-садись»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spacing w:after="0" w:line="240" w:lineRule="auto"/>
              <w:ind w:right="-57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4 - 5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Строевые  приёмы. Совершенствование  техники  прыжка  в  длину  с  места.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rFonts w:ascii="Rockwell Nova" w:hAnsi="Rockwell Nova" w:cs="Rockwell Nova"/>
                <w:color w:val="000000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color w:val="000000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6 - 8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Сдача</w:t>
            </w:r>
          </w:p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тестов уровня  физической подготовленности</w:t>
            </w:r>
          </w:p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302"/>
              </w:tabs>
              <w:spacing w:after="0" w:line="240" w:lineRule="auto"/>
              <w:ind w:right="-81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tabs>
                <w:tab w:val="left" w:pos="1343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Прыжок     в  длину  с  разбега. Метание  мяча  на  дальность. Игра  «Гонка  мячей  по  кругу»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Совершенствование  техники  выполнения прыжка  в  длину  с  разбега  и  метания  мяча  на  дальность.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Оценивание техники  выполнения  прыжка      в  длину  с  разбега. Игра  «Салки-ёлочки»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Метание  мяча  на  дальность.  ОРУ  с  большим  мячом. Игра  «Кто  дальше  бросит»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Метание  мяча  на  дальность. Броски  большого  мяча из  положения  стоя  и  сидя.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rFonts w:ascii="Rockwell Nova" w:hAnsi="Rockwell Nova" w:cs="Rockwell Nova"/>
                <w:color w:val="000000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Челночный  бег.  Игра  «Белые  медведи»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rFonts w:ascii="Rockwell Nova" w:hAnsi="Rockwell Nova" w:cs="Rockwell Nova"/>
                <w:color w:val="000000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Бег     с  изменением  темпа. Игра  «Запрещённое  движение»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rFonts w:ascii="Rockwell Nova" w:hAnsi="Rockwell Nova" w:cs="Rockwell Nova"/>
                <w:color w:val="000000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Прыжки  через  скакалку. Игра  «Воробьи  и  вороны»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rPr>
          <w:trHeight w:val="754"/>
        </w:trPr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Прыжки со  скакалкой. Прыжки  на  2  ногах  с  продвижением  вперёд. Игра  «Салки  с  бегом»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rFonts w:ascii="Rockwell Nova" w:hAnsi="Rockwell Nova" w:cs="Rockwell Nova"/>
                <w:color w:val="000000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Прыжки  через  скакалку  с  изменением  темпов  её  вращения. Игра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spacing w:after="0" w:line="240" w:lineRule="auto"/>
              <w:ind w:right="-81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Метание  мяча  в  цель. Ведение  мяча.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Совершенствование  техники метания  мяча  в  цель. Игра  «Круговая  лапта»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rFonts w:ascii="Rockwell Nova" w:hAnsi="Rockwell Nova" w:cs="Rockwell Nova"/>
                <w:color w:val="000000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rPr>
          <w:trHeight w:val="427"/>
        </w:trPr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Оценивание  техники  метания  мяча  в  цель.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Передача  мяча. Ведение  мяча. Игра  «Стой»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Передача  мяча. Ведение  мяча. Бег.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 с  возвышенно</w:t>
            </w: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сти. Упражнения  в  равновесии.   Игра  «Белые  медведи»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Ходьба  по  гимнастическ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  скамейке.  Прыжки  с  возвышенности.  Игра  «Пустое  место»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ОРУ         с  гимнаст  скакалкой. Упражнения  в  равновесии. Игра  «Перепрыгиваем  через кочки».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rFonts w:ascii="Rockwell Nova" w:hAnsi="Rockwell Nova" w:cs="Rockwell Nova"/>
                <w:color w:val="000000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771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Эстафета  с  ведением  и  передачей  мяча. Подведение  итогов  1  четверти.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Rockwell Nova" w:hAnsi="Rockwell Nova" w:cs="Rockwell Nova"/>
                <w:sz w:val="28"/>
                <w:szCs w:val="28"/>
              </w:rPr>
            </w:pPr>
            <w:r w:rsidRPr="00680B69">
              <w:rPr>
                <w:rFonts w:ascii="Rockwell Nova" w:hAnsi="Rockwell Nova" w:cs="Rockwell Nova"/>
                <w:sz w:val="28"/>
                <w:szCs w:val="28"/>
              </w:rPr>
              <w:t>1</w:t>
            </w:r>
          </w:p>
        </w:tc>
      </w:tr>
    </w:tbl>
    <w:p w:rsidR="00B90206" w:rsidRPr="00680B69" w:rsidRDefault="00B90206" w:rsidP="00680B69">
      <w:pPr>
        <w:spacing w:after="0" w:line="240" w:lineRule="auto"/>
        <w:ind w:right="962"/>
        <w:jc w:val="both"/>
        <w:rPr>
          <w:rFonts w:ascii="Times New Roman" w:hAnsi="Times New Roman" w:cs="Times New Roman"/>
          <w:sz w:val="28"/>
          <w:szCs w:val="28"/>
        </w:rPr>
      </w:pPr>
    </w:p>
    <w:p w:rsidR="00B90206" w:rsidRPr="00680B69" w:rsidRDefault="00B90206" w:rsidP="00680B69">
      <w:pPr>
        <w:spacing w:after="0" w:line="240" w:lineRule="auto"/>
        <w:ind w:right="962"/>
        <w:jc w:val="both"/>
        <w:rPr>
          <w:rFonts w:ascii="Times New Roman" w:hAnsi="Times New Roman" w:cs="Times New Roman"/>
          <w:sz w:val="28"/>
          <w:szCs w:val="28"/>
        </w:rPr>
      </w:pPr>
    </w:p>
    <w:p w:rsidR="00B90206" w:rsidRPr="00680B69" w:rsidRDefault="00B90206" w:rsidP="00680B69">
      <w:pPr>
        <w:spacing w:after="0" w:line="240" w:lineRule="auto"/>
        <w:ind w:right="962"/>
        <w:jc w:val="both"/>
        <w:rPr>
          <w:rFonts w:ascii="Times New Roman" w:hAnsi="Times New Roman" w:cs="Times New Roman"/>
          <w:sz w:val="28"/>
          <w:szCs w:val="28"/>
        </w:rPr>
      </w:pPr>
    </w:p>
    <w:p w:rsidR="00B90206" w:rsidRPr="00680B69" w:rsidRDefault="00B90206" w:rsidP="00680B69">
      <w:pPr>
        <w:spacing w:after="0" w:line="240" w:lineRule="auto"/>
        <w:ind w:right="962"/>
        <w:jc w:val="both"/>
        <w:rPr>
          <w:rFonts w:ascii="Times New Roman" w:hAnsi="Times New Roman" w:cs="Times New Roman"/>
          <w:sz w:val="28"/>
          <w:szCs w:val="28"/>
        </w:rPr>
      </w:pPr>
    </w:p>
    <w:p w:rsidR="00B90206" w:rsidRPr="00680B69" w:rsidRDefault="00B90206" w:rsidP="00680B69">
      <w:pPr>
        <w:spacing w:after="0" w:line="240" w:lineRule="auto"/>
        <w:ind w:right="962"/>
        <w:jc w:val="both"/>
        <w:rPr>
          <w:rFonts w:ascii="Times New Roman" w:hAnsi="Times New Roman" w:cs="Times New Roman"/>
          <w:sz w:val="28"/>
          <w:szCs w:val="28"/>
        </w:rPr>
      </w:pPr>
    </w:p>
    <w:p w:rsidR="00B90206" w:rsidRPr="00680B69" w:rsidRDefault="00B90206" w:rsidP="00680B69">
      <w:pPr>
        <w:spacing w:after="0" w:line="240" w:lineRule="auto"/>
        <w:ind w:right="962"/>
        <w:jc w:val="both"/>
        <w:rPr>
          <w:rFonts w:ascii="Times New Roman" w:hAnsi="Times New Roman" w:cs="Times New Roman"/>
          <w:sz w:val="28"/>
          <w:szCs w:val="28"/>
        </w:rPr>
      </w:pPr>
    </w:p>
    <w:p w:rsidR="00B90206" w:rsidRPr="00680B69" w:rsidRDefault="00B90206" w:rsidP="00680B69">
      <w:pPr>
        <w:spacing w:after="0" w:line="240" w:lineRule="auto"/>
        <w:ind w:right="962"/>
        <w:jc w:val="both"/>
        <w:rPr>
          <w:rFonts w:ascii="Times New Roman" w:hAnsi="Times New Roman" w:cs="Times New Roman"/>
          <w:sz w:val="28"/>
          <w:szCs w:val="28"/>
        </w:rPr>
      </w:pPr>
    </w:p>
    <w:p w:rsidR="00B90206" w:rsidRPr="00680B69" w:rsidRDefault="00B90206" w:rsidP="00680B69">
      <w:pPr>
        <w:spacing w:after="0" w:line="240" w:lineRule="auto"/>
        <w:ind w:right="96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48"/>
        <w:gridCol w:w="7622"/>
        <w:gridCol w:w="567"/>
      </w:tblGrid>
      <w:tr w:rsidR="00B90206" w:rsidRPr="00680B69">
        <w:trPr>
          <w:trHeight w:val="525"/>
        </w:trPr>
        <w:tc>
          <w:tcPr>
            <w:tcW w:w="848" w:type="dxa"/>
            <w:vMerge w:val="restart"/>
          </w:tcPr>
          <w:p w:rsidR="00B90206" w:rsidRPr="00680B69" w:rsidRDefault="00B90206" w:rsidP="00585CDE">
            <w:pPr>
              <w:spacing w:after="0" w:line="240" w:lineRule="auto"/>
              <w:ind w:right="-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7622" w:type="dxa"/>
            <w:vMerge w:val="restart"/>
          </w:tcPr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</w:p>
        </w:tc>
        <w:tc>
          <w:tcPr>
            <w:tcW w:w="567" w:type="dxa"/>
            <w:vMerge w:val="restart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0206" w:rsidRPr="00680B69">
        <w:trPr>
          <w:trHeight w:val="322"/>
        </w:trPr>
        <w:tc>
          <w:tcPr>
            <w:tcW w:w="848" w:type="dxa"/>
            <w:vMerge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2" w:type="dxa"/>
            <w:vMerge/>
          </w:tcPr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tabs>
                <w:tab w:val="left" w:pos="405"/>
              </w:tabs>
              <w:spacing w:after="0" w:line="240" w:lineRule="auto"/>
              <w:ind w:right="962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ind w:right="-52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Правила закаливания обливанием и душем.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spacing w:after="0" w:line="240" w:lineRule="auto"/>
              <w:ind w:right="-92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tabs>
                <w:tab w:val="left" w:pos="45"/>
                <w:tab w:val="left" w:pos="270"/>
                <w:tab w:val="left" w:pos="510"/>
              </w:tabs>
              <w:spacing w:after="0" w:line="240" w:lineRule="auto"/>
              <w:ind w:right="962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ind w:right="-4921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Беседа  о Правилах поведения  и соблюдении техники</w:t>
            </w:r>
          </w:p>
          <w:p w:rsidR="00B90206" w:rsidRPr="00680B69" w:rsidRDefault="00B90206" w:rsidP="00585CDE">
            <w:pPr>
              <w:spacing w:after="0" w:line="240" w:lineRule="auto"/>
              <w:ind w:right="-4921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безопасности на уроках по гимнастике. Комплекс утренней гимнастики.</w:t>
            </w:r>
          </w:p>
          <w:p w:rsidR="00B90206" w:rsidRPr="00680B69" w:rsidRDefault="00B90206" w:rsidP="00585CDE">
            <w:pPr>
              <w:spacing w:after="0" w:line="240" w:lineRule="auto"/>
              <w:ind w:right="-520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90206" w:rsidRPr="00680B69" w:rsidRDefault="00B90206" w:rsidP="00585CDE">
            <w:pPr>
              <w:spacing w:after="0" w:line="240" w:lineRule="auto"/>
              <w:ind w:right="-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tabs>
                <w:tab w:val="left" w:pos="4468"/>
              </w:tabs>
              <w:spacing w:after="0" w:line="240" w:lineRule="auto"/>
              <w:ind w:right="-5063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Строевые упражнения. Техника  ранее освоенных акробатических</w:t>
            </w:r>
          </w:p>
          <w:p w:rsidR="00B90206" w:rsidRPr="00680B69" w:rsidRDefault="00B90206" w:rsidP="00585CDE">
            <w:pPr>
              <w:tabs>
                <w:tab w:val="left" w:pos="4468"/>
              </w:tabs>
              <w:spacing w:after="0" w:line="240" w:lineRule="auto"/>
              <w:ind w:right="-5063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упражнений. Кувырок  в сторону. Перекаты  вперёд и  назад.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Совершенствование  техники  кувырка  назад  до  упора  на  коленях.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pStyle w:val="msonormalcxspmiddle"/>
              <w:ind w:firstLine="0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Кувырок  назад  с  выходом  в  разные  исходные  положения.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pStyle w:val="msonormalcxspmiddle"/>
              <w:ind w:firstLine="0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Кувырок  вперёд. Оценивание  выполнения техники   кувырков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tabs>
                <w:tab w:val="left" w:pos="2302"/>
              </w:tabs>
              <w:spacing w:after="0" w:line="240" w:lineRule="auto"/>
              <w:ind w:right="-81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Упражнения  в  равновесии. Стойка  на  лопатках. Перекаты. Лазание  по  канату.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tabs>
                <w:tab w:val="left" w:pos="2302"/>
              </w:tabs>
              <w:spacing w:after="0" w:line="240" w:lineRule="auto"/>
              <w:ind w:right="-81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Совершенствование  акроб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атические</w:t>
            </w: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  упражнений. Мост  из  положения  лёжа.  Стойка  на  лопатках.  Лазание  по  канату.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tabs>
                <w:tab w:val="left" w:pos="2302"/>
              </w:tabs>
              <w:spacing w:after="0" w:line="240" w:lineRule="auto"/>
              <w:ind w:right="-81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tabs>
                <w:tab w:val="left" w:pos="1343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Упражнение  на  бревне. Передвижение  по  бревну.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Упражнение  на  бревне. Акробатические  упражнения. Повороты  на  90  и  180  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амм.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Упражнения  на  гимнастич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еской</w:t>
            </w: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  скамейке. Упражнения  в  равновесии  на  бревне. Игра  «Догонялки  на  марше»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Ползание  на  гимнаст  скамейке.  Упражнения  на  бревне.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Передвижение  по  наклонной  скамейке. Упражнения  на  бревне.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Упражнения  на  бревне.  Танцевальные  упражнения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pStyle w:val="msonormalcxspmiddle"/>
              <w:ind w:firstLine="0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206" w:rsidRPr="00680B69" w:rsidRDefault="00B90206" w:rsidP="00585CD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Оценивание  выполнения  акробатическ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  упражнений  на  бревне.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ОРУ   с  гантелями  для  развития  силы  мышц  рук  и  спины.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rPr>
          <w:trHeight w:val="368"/>
        </w:trPr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Лазанье  по  канату  в  три  приёма.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45-46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Лазанье  по  канату.  Подтягивание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Переползание  через  горку матрасов  и  гимнаст  скамейку. Ползание  «по-пластунски».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Преодоление  полосы  препятствий  из  хорошо  освоенных  прикладных  упражнений.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680B69">
        <w:trPr>
          <w:trHeight w:val="520"/>
        </w:trPr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2" w:type="dxa"/>
          </w:tcPr>
          <w:p w:rsidR="00B90206" w:rsidRPr="00680B69" w:rsidRDefault="00B90206" w:rsidP="00585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Игра  «Разведчики». Подведение  итогов  2  четверти.</w:t>
            </w:r>
          </w:p>
        </w:tc>
        <w:tc>
          <w:tcPr>
            <w:tcW w:w="567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90206" w:rsidRPr="00680B69" w:rsidRDefault="00B90206" w:rsidP="00680B69">
      <w:pPr>
        <w:spacing w:after="0" w:line="240" w:lineRule="auto"/>
        <w:ind w:right="96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90206" w:rsidRPr="00680B69" w:rsidRDefault="00B90206" w:rsidP="00680B69">
      <w:pPr>
        <w:spacing w:after="0" w:line="240" w:lineRule="auto"/>
        <w:ind w:right="96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90206" w:rsidRPr="00680B69" w:rsidRDefault="00B90206" w:rsidP="00680B69">
      <w:pPr>
        <w:spacing w:after="0" w:line="240" w:lineRule="auto"/>
        <w:ind w:right="96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914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5"/>
        <w:gridCol w:w="6913"/>
        <w:gridCol w:w="1418"/>
      </w:tblGrid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tabs>
                <w:tab w:val="center" w:pos="313"/>
              </w:tabs>
              <w:spacing w:after="0" w:line="240" w:lineRule="auto"/>
              <w:ind w:right="962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tabs>
                <w:tab w:val="left" w:pos="3275"/>
              </w:tabs>
              <w:spacing w:after="0" w:line="240" w:lineRule="auto"/>
              <w:ind w:right="-52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поведения и т/б   по  лыжной  подготовке. </w:t>
            </w:r>
          </w:p>
          <w:p w:rsidR="00B90206" w:rsidRPr="00680B69" w:rsidRDefault="00B90206" w:rsidP="00585CDE">
            <w:pPr>
              <w:tabs>
                <w:tab w:val="left" w:pos="-141"/>
                <w:tab w:val="left" w:pos="3275"/>
              </w:tabs>
              <w:spacing w:after="0" w:line="240" w:lineRule="auto"/>
              <w:ind w:right="-52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Правила выбора лыжного инвентаря  и  одежды.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51-52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49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 техники лыжных  ходов. </w:t>
            </w:r>
          </w:p>
          <w:p w:rsidR="00B90206" w:rsidRPr="00680B69" w:rsidRDefault="00B90206" w:rsidP="00585CDE">
            <w:pPr>
              <w:spacing w:after="0" w:line="240" w:lineRule="auto"/>
              <w:ind w:right="-52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Ступающий и  скользящий шаг.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spacing w:after="0" w:line="240" w:lineRule="auto"/>
              <w:ind w:right="-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Скользящий  шаг, спуск  в  низкой  стойке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54-55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Спуск  в  низкой  стойке, подъём  наискось, торможение  «плугом»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56-57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</w:t>
            </w: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вание  техники  подъёма  «лесенкой», торможения  «плугом».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58-59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Передвижение  по  учебной  лыжне. Чередование  освоенных  техник  подъёма  и  торможения.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Передвижение  по  учебной  лыжне. Игра «Догони»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302"/>
              </w:tabs>
              <w:spacing w:after="0" w:line="240" w:lineRule="auto"/>
              <w:ind w:right="-81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61-62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Ступающий  и  скользящий  шаг, торможение  плугом. Игра  «Быстрый  лыжник»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302"/>
              </w:tabs>
              <w:spacing w:after="0" w:line="240" w:lineRule="auto"/>
              <w:ind w:right="-81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63-64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tabs>
                <w:tab w:val="left" w:pos="1343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Передвижение  на  лыжах  до  2  км. Эстафета.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Передвижение  по  учебной  лыжне  разученными  техниками. Игра  «За  мной»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rPr>
          <w:trHeight w:val="514"/>
        </w:trPr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Прохождение  дистанции  1  км  на  время.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67-68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Подводящие  упражнения  для  освоения  техники  одновременного  двухшажного  хода. Одновременный двухшажный  ход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Катание  на  санках. Эстафета.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Прыжок  в  высоту. Полоса  препятствий.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Закрепление   техники прыжка  в  высоту. Полоса  препятствий. Игра  «Солнышко».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72-73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Совершенствование  техники прыжка  в  высоту. Полоса  препятствий. Игры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0206" w:rsidRPr="00680B69">
        <w:trPr>
          <w:trHeight w:val="606"/>
        </w:trPr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Оценивание  техники прыжка  в  высоту. Полоса  препятствий. Отжимание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75-76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Лазание  по  канату. Отжимание.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Игра  «Разведчики». Полоса  препятствий.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15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 вблизи  водоемов. Подведение  итогов  четверти. Эстафеты.</w:t>
            </w:r>
          </w:p>
        </w:tc>
        <w:tc>
          <w:tcPr>
            <w:tcW w:w="1418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sz w:val="28"/>
                <w:szCs w:val="28"/>
              </w:rPr>
            </w:pPr>
            <w:r w:rsidRPr="00680B69">
              <w:rPr>
                <w:sz w:val="28"/>
                <w:szCs w:val="28"/>
              </w:rPr>
              <w:t>1</w:t>
            </w:r>
          </w:p>
        </w:tc>
      </w:tr>
    </w:tbl>
    <w:p w:rsidR="00B90206" w:rsidRPr="00680B69" w:rsidRDefault="00B90206" w:rsidP="00680B69">
      <w:pPr>
        <w:spacing w:after="0" w:line="240" w:lineRule="auto"/>
        <w:ind w:right="962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48"/>
        <w:gridCol w:w="6913"/>
        <w:gridCol w:w="1417"/>
      </w:tblGrid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Беседа по т/б на занятиях легкой  атлетикой. Строевые  приёмы. Эстафета</w:t>
            </w:r>
          </w:p>
        </w:tc>
        <w:tc>
          <w:tcPr>
            <w:tcW w:w="1417" w:type="dxa"/>
          </w:tcPr>
          <w:p w:rsidR="00B90206" w:rsidRPr="00680B69" w:rsidRDefault="00B90206" w:rsidP="00585CDE">
            <w:pPr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80-81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49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Строевые приёмы. Бег. </w:t>
            </w:r>
          </w:p>
          <w:p w:rsidR="00B90206" w:rsidRPr="00680B69" w:rsidRDefault="00B90206" w:rsidP="00585CDE">
            <w:pPr>
              <w:spacing w:after="0" w:line="240" w:lineRule="auto"/>
              <w:ind w:right="-49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Прыжок  в  длину с места. Эстафета.</w:t>
            </w:r>
          </w:p>
        </w:tc>
        <w:tc>
          <w:tcPr>
            <w:tcW w:w="1417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tabs>
                <w:tab w:val="left" w:pos="4468"/>
              </w:tabs>
              <w:spacing w:after="0" w:line="240" w:lineRule="auto"/>
              <w:ind w:right="-50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Бег. Метание  в  цель. </w:t>
            </w:r>
          </w:p>
          <w:p w:rsidR="00B90206" w:rsidRPr="00680B69" w:rsidRDefault="00B90206" w:rsidP="00585CDE">
            <w:pPr>
              <w:tabs>
                <w:tab w:val="left" w:pos="4468"/>
              </w:tabs>
              <w:spacing w:after="0" w:line="240" w:lineRule="auto"/>
              <w:ind w:right="-50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Прыжок  в длину с места</w:t>
            </w:r>
          </w:p>
        </w:tc>
        <w:tc>
          <w:tcPr>
            <w:tcW w:w="1417" w:type="dxa"/>
          </w:tcPr>
          <w:p w:rsidR="00B90206" w:rsidRPr="00680B69" w:rsidRDefault="00B90206" w:rsidP="00585CDE">
            <w:pPr>
              <w:tabs>
                <w:tab w:val="left" w:pos="2302"/>
              </w:tabs>
              <w:spacing w:after="0" w:line="240" w:lineRule="auto"/>
              <w:ind w:right="-81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83-84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tabs>
                <w:tab w:val="left" w:pos="1343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Ходьба, бег, прыжок  в  длину с места, метание  в  цель.</w:t>
            </w:r>
          </w:p>
        </w:tc>
        <w:tc>
          <w:tcPr>
            <w:tcW w:w="1417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Строевые  приемы, высокий  старт, метание  в  цель, прыжок  в длину  с  места.</w:t>
            </w:r>
          </w:p>
        </w:tc>
        <w:tc>
          <w:tcPr>
            <w:tcW w:w="1417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86-87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Высокий  старт, метание  в  цель, ведение  мяча.</w:t>
            </w:r>
          </w:p>
        </w:tc>
        <w:tc>
          <w:tcPr>
            <w:tcW w:w="1417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Высокий  старт, ведение  мяча. Игра. «Кто  дальше  бросит»</w:t>
            </w:r>
          </w:p>
        </w:tc>
        <w:tc>
          <w:tcPr>
            <w:tcW w:w="1417" w:type="dxa"/>
          </w:tcPr>
          <w:p w:rsidR="00B90206" w:rsidRPr="00680B69" w:rsidRDefault="00B90206" w:rsidP="00585CDE">
            <w:pPr>
              <w:tabs>
                <w:tab w:val="left" w:pos="2221"/>
              </w:tabs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89-90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 xml:space="preserve"> Высокий  старт, ведение  мяча, подтягивание. Игровое упражнение «Передай мяч».</w:t>
            </w:r>
          </w:p>
        </w:tc>
        <w:tc>
          <w:tcPr>
            <w:tcW w:w="1417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Беседа  о  правильном  дыхании. Ведение  и  передача  мяча.</w:t>
            </w:r>
          </w:p>
        </w:tc>
        <w:tc>
          <w:tcPr>
            <w:tcW w:w="1417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92-93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206" w:rsidRPr="00680B69" w:rsidRDefault="00B90206" w:rsidP="00585CDE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Многоскоки, метание  на  дальность. Челночный  бег.</w:t>
            </w:r>
          </w:p>
        </w:tc>
        <w:tc>
          <w:tcPr>
            <w:tcW w:w="1417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2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Прыжок  в  длину с разбега, метание  на  дальность. Бег.</w:t>
            </w:r>
          </w:p>
        </w:tc>
        <w:tc>
          <w:tcPr>
            <w:tcW w:w="1417" w:type="dxa"/>
          </w:tcPr>
          <w:p w:rsidR="00B90206" w:rsidRPr="00680B69" w:rsidRDefault="00B90206" w:rsidP="00585CDE">
            <w:pPr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rPr>
          <w:trHeight w:val="699"/>
        </w:trPr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95-96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Прыжок  в  длину с разбега, метание  на  дальность. Бег  с  максимальной  скоростью  с  высокого  старта.</w:t>
            </w:r>
          </w:p>
        </w:tc>
        <w:tc>
          <w:tcPr>
            <w:tcW w:w="1417" w:type="dxa"/>
          </w:tcPr>
          <w:p w:rsidR="00B90206" w:rsidRPr="00680B69" w:rsidRDefault="00B90206" w:rsidP="00585CDE">
            <w:pPr>
              <w:pStyle w:val="msonormalcxspmiddle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2</w:t>
            </w:r>
          </w:p>
        </w:tc>
      </w:tr>
      <w:tr w:rsidR="00B90206" w:rsidRPr="00680B69">
        <w:trPr>
          <w:trHeight w:val="709"/>
        </w:trPr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97-99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Сдача тестов уровня  физической подготовленности</w:t>
            </w:r>
          </w:p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90206" w:rsidRPr="00680B69" w:rsidRDefault="00B90206" w:rsidP="00585CDE">
            <w:pPr>
              <w:tabs>
                <w:tab w:val="left" w:pos="2302"/>
              </w:tabs>
              <w:spacing w:after="0" w:line="240" w:lineRule="auto"/>
              <w:ind w:right="-81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0206" w:rsidRPr="00680B69">
        <w:trPr>
          <w:trHeight w:val="592"/>
        </w:trPr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Эстафеты.</w:t>
            </w:r>
          </w:p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90206" w:rsidRPr="00680B69" w:rsidRDefault="00B90206" w:rsidP="00585CDE">
            <w:pPr>
              <w:spacing w:after="0" w:line="240" w:lineRule="auto"/>
              <w:ind w:right="9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0206" w:rsidRPr="00680B69">
        <w:tc>
          <w:tcPr>
            <w:tcW w:w="848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101-102</w:t>
            </w:r>
          </w:p>
        </w:tc>
        <w:tc>
          <w:tcPr>
            <w:tcW w:w="6913" w:type="dxa"/>
          </w:tcPr>
          <w:p w:rsidR="00B90206" w:rsidRPr="00680B69" w:rsidRDefault="00B90206" w:rsidP="00585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69">
              <w:rPr>
                <w:rFonts w:ascii="Times New Roman" w:hAnsi="Times New Roman" w:cs="Times New Roman"/>
                <w:sz w:val="28"/>
                <w:szCs w:val="28"/>
              </w:rPr>
              <w:t>Подвижные  игры. Правила  поведения  при  купании  на  реке. Подведение  итогов  работы  за  год.</w:t>
            </w:r>
          </w:p>
        </w:tc>
        <w:tc>
          <w:tcPr>
            <w:tcW w:w="1417" w:type="dxa"/>
          </w:tcPr>
          <w:p w:rsidR="00B90206" w:rsidRPr="00680B69" w:rsidRDefault="00B90206" w:rsidP="00585CDE">
            <w:pPr>
              <w:pStyle w:val="msonormalcxspmiddle"/>
              <w:ind w:firstLine="0"/>
              <w:rPr>
                <w:color w:val="000000"/>
                <w:sz w:val="28"/>
                <w:szCs w:val="28"/>
              </w:rPr>
            </w:pPr>
            <w:r w:rsidRPr="00680B69">
              <w:rPr>
                <w:color w:val="000000"/>
                <w:sz w:val="28"/>
                <w:szCs w:val="28"/>
              </w:rPr>
              <w:t>2</w:t>
            </w:r>
          </w:p>
        </w:tc>
      </w:tr>
    </w:tbl>
    <w:p w:rsidR="00B90206" w:rsidRPr="007458EA" w:rsidRDefault="00B90206">
      <w:pPr>
        <w:rPr>
          <w:rFonts w:ascii="Times New Roman" w:hAnsi="Times New Roman" w:cs="Times New Roman"/>
          <w:sz w:val="28"/>
          <w:szCs w:val="28"/>
        </w:rPr>
      </w:pPr>
    </w:p>
    <w:sectPr w:rsidR="00B90206" w:rsidRPr="007458EA" w:rsidSect="00C97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Rockwell Nova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667C9"/>
    <w:multiLevelType w:val="hybridMultilevel"/>
    <w:tmpl w:val="C1CC2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80CEF"/>
    <w:multiLevelType w:val="hybridMultilevel"/>
    <w:tmpl w:val="C1CC2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C865C2"/>
    <w:multiLevelType w:val="hybridMultilevel"/>
    <w:tmpl w:val="C1CC2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4C71"/>
    <w:rsid w:val="000428EE"/>
    <w:rsid w:val="00057EEA"/>
    <w:rsid w:val="000913B5"/>
    <w:rsid w:val="000B5A5E"/>
    <w:rsid w:val="001311C1"/>
    <w:rsid w:val="00187A8D"/>
    <w:rsid w:val="001E38CC"/>
    <w:rsid w:val="00260205"/>
    <w:rsid w:val="00276ABD"/>
    <w:rsid w:val="0029789D"/>
    <w:rsid w:val="002D6290"/>
    <w:rsid w:val="002F2860"/>
    <w:rsid w:val="002F4371"/>
    <w:rsid w:val="0045485E"/>
    <w:rsid w:val="004930FE"/>
    <w:rsid w:val="004B64AA"/>
    <w:rsid w:val="004C7575"/>
    <w:rsid w:val="004D777B"/>
    <w:rsid w:val="004E6808"/>
    <w:rsid w:val="004F5A1F"/>
    <w:rsid w:val="005225B3"/>
    <w:rsid w:val="00552951"/>
    <w:rsid w:val="00575701"/>
    <w:rsid w:val="00585CDE"/>
    <w:rsid w:val="005903FE"/>
    <w:rsid w:val="005A4C71"/>
    <w:rsid w:val="0060464B"/>
    <w:rsid w:val="0067738C"/>
    <w:rsid w:val="00680B69"/>
    <w:rsid w:val="007458EA"/>
    <w:rsid w:val="007623F2"/>
    <w:rsid w:val="007640CA"/>
    <w:rsid w:val="007C6417"/>
    <w:rsid w:val="00820C14"/>
    <w:rsid w:val="00842612"/>
    <w:rsid w:val="008903D1"/>
    <w:rsid w:val="008B7A9F"/>
    <w:rsid w:val="008E1C04"/>
    <w:rsid w:val="009067B9"/>
    <w:rsid w:val="00995EEB"/>
    <w:rsid w:val="009C2479"/>
    <w:rsid w:val="00A21E99"/>
    <w:rsid w:val="00A55C7B"/>
    <w:rsid w:val="00A57E3C"/>
    <w:rsid w:val="00A910E1"/>
    <w:rsid w:val="00AE5A8D"/>
    <w:rsid w:val="00B0504B"/>
    <w:rsid w:val="00B10DAB"/>
    <w:rsid w:val="00B36278"/>
    <w:rsid w:val="00B90206"/>
    <w:rsid w:val="00BE2295"/>
    <w:rsid w:val="00C52246"/>
    <w:rsid w:val="00C65B77"/>
    <w:rsid w:val="00C76653"/>
    <w:rsid w:val="00C9753C"/>
    <w:rsid w:val="00CB61EB"/>
    <w:rsid w:val="00CC2138"/>
    <w:rsid w:val="00CD5AC9"/>
    <w:rsid w:val="00CF3311"/>
    <w:rsid w:val="00D12A4F"/>
    <w:rsid w:val="00D400D1"/>
    <w:rsid w:val="00D4554A"/>
    <w:rsid w:val="00D458FB"/>
    <w:rsid w:val="00EC75F4"/>
    <w:rsid w:val="00F053D7"/>
    <w:rsid w:val="00F34A7F"/>
    <w:rsid w:val="00F365E3"/>
    <w:rsid w:val="00F616EB"/>
    <w:rsid w:val="00F62B5B"/>
    <w:rsid w:val="00F91DA3"/>
    <w:rsid w:val="00FA4B43"/>
    <w:rsid w:val="00FC0675"/>
    <w:rsid w:val="00FE1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C71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F286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F2860"/>
    <w:pPr>
      <w:spacing w:after="200" w:line="276" w:lineRule="auto"/>
      <w:ind w:left="720"/>
    </w:pPr>
    <w:rPr>
      <w:rFonts w:eastAsia="Times New Roman"/>
      <w:lang w:eastAsia="ru-RU"/>
    </w:rPr>
  </w:style>
  <w:style w:type="character" w:customStyle="1" w:styleId="8">
    <w:name w:val="Стиль Строгий + 8 пт"/>
    <w:basedOn w:val="Strong"/>
    <w:uiPriority w:val="99"/>
    <w:rsid w:val="00680B69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680B69"/>
    <w:rPr>
      <w:b/>
      <w:bCs/>
    </w:rPr>
  </w:style>
  <w:style w:type="paragraph" w:customStyle="1" w:styleId="msonormalcxspmiddle">
    <w:name w:val="msonormalcxspmiddle"/>
    <w:basedOn w:val="Normal"/>
    <w:uiPriority w:val="99"/>
    <w:rsid w:val="00680B69"/>
    <w:pPr>
      <w:spacing w:before="100" w:beforeAutospacing="1" w:after="100" w:afterAutospacing="1" w:line="240" w:lineRule="auto"/>
      <w:ind w:firstLine="720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780</TotalTime>
  <Pages>30</Pages>
  <Words>5049</Words>
  <Characters>28784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</dc:creator>
  <cp:keywords/>
  <dc:description/>
  <cp:lastModifiedBy>Арбузово</cp:lastModifiedBy>
  <cp:revision>25</cp:revision>
  <cp:lastPrinted>2021-03-15T07:47:00Z</cp:lastPrinted>
  <dcterms:created xsi:type="dcterms:W3CDTF">2018-09-27T13:29:00Z</dcterms:created>
  <dcterms:modified xsi:type="dcterms:W3CDTF">2021-03-15T07:59:00Z</dcterms:modified>
</cp:coreProperties>
</file>